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7F5" w:rsidRDefault="00B477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477F5" w:rsidRDefault="00B477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477F5" w:rsidRDefault="00B477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477F5" w:rsidRDefault="00B477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B477F5" w:rsidRDefault="00B477F5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B477F5" w:rsidRDefault="00B477F5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B477F5">
        <w:trPr>
          <w:jc w:val="center"/>
        </w:trPr>
        <w:tc>
          <w:tcPr>
            <w:tcW w:w="2296" w:type="dxa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B477F5" w:rsidRDefault="00B477F5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B477F5">
        <w:trPr>
          <w:jc w:val="center"/>
        </w:trPr>
        <w:tc>
          <w:tcPr>
            <w:tcW w:w="595" w:type="dxa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Pr="005F7E6F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Pr="005F7E6F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477F5" w:rsidRPr="005F7E6F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</w:tr>
    </w:tbl>
    <w:p w:rsidR="00B477F5" w:rsidRDefault="00B477F5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B477F5" w:rsidRDefault="00B477F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B477F5" w:rsidRDefault="00B477F5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477F5" w:rsidRDefault="00B477F5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B477F5" w:rsidRDefault="00B477F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B477F5" w:rsidRDefault="00B477F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B477F5" w:rsidRDefault="00B477F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B477F5" w:rsidRDefault="00B477F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B477F5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B477F5" w:rsidRDefault="00B477F5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B477F5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B477F5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B477F5" w:rsidRPr="00A16D4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марта</w:t>
            </w:r>
          </w:p>
        </w:tc>
        <w:tc>
          <w:tcPr>
            <w:tcW w:w="425" w:type="dxa"/>
            <w:vAlign w:val="bottom"/>
          </w:tcPr>
          <w:p w:rsidR="00B477F5" w:rsidRDefault="00B477F5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2694" w:type="dxa"/>
            <w:gridSpan w:val="7"/>
            <w:vAlign w:val="bottom"/>
          </w:tcPr>
          <w:p w:rsidR="00B477F5" w:rsidRDefault="00B477F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B477F5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B477F5" w:rsidRDefault="00B477F5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B477F5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B477F5" w:rsidRDefault="00B477F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B477F5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B477F5" w:rsidRDefault="00B477F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B477F5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B477F5" w:rsidRDefault="00B477F5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B477F5" w:rsidRPr="005F7E6F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B477F5" w:rsidRPr="005F7E6F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Pr="005F7E6F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B477F5" w:rsidRDefault="00B477F5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B477F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6A24F6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6A24F6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6A24F6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6A24F6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6A24F6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6A24F6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Pr="006A24F6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477F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B477F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9D01E6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B477F5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77F5" w:rsidRPr="009D01E6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B477F5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/>
        </w:tc>
      </w:tr>
      <w:tr w:rsidR="00B477F5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/>
        </w:tc>
      </w:tr>
      <w:tr w:rsidR="00B477F5" w:rsidTr="000654C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9D01E6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0654CC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B477F5" w:rsidTr="000654C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9D01E6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0654CC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</w:tr>
      <w:tr w:rsidR="00B477F5" w:rsidTr="000654C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Pr="009D01E6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0654CC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B477F5" w:rsidRDefault="00B477F5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B477F5" w:rsidRDefault="00B477F5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B477F5" w:rsidRDefault="00B477F5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B477F5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B477F5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B477F5" w:rsidRDefault="00B477F5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477F5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B477F5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B477F5" w:rsidRDefault="00B477F5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B477F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477F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B477F5" w:rsidRDefault="00B477F5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B477F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477F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477F5" w:rsidRDefault="00B477F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B477F5" w:rsidRDefault="00B477F5" w:rsidP="00E75ACB">
      <w:pPr>
        <w:jc w:val="right"/>
      </w:pPr>
    </w:p>
    <w:sectPr w:rsidR="00B477F5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7F5" w:rsidRDefault="00B477F5">
      <w:r>
        <w:separator/>
      </w:r>
    </w:p>
  </w:endnote>
  <w:endnote w:type="continuationSeparator" w:id="1">
    <w:p w:rsidR="00B477F5" w:rsidRDefault="00B4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7F5" w:rsidRDefault="00B477F5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B477F5" w:rsidRDefault="00B477F5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7F5" w:rsidRDefault="00B477F5">
      <w:r>
        <w:separator/>
      </w:r>
    </w:p>
  </w:footnote>
  <w:footnote w:type="continuationSeparator" w:id="1">
    <w:p w:rsidR="00B477F5" w:rsidRDefault="00B4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654CC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F462C"/>
    <w:rsid w:val="0030003F"/>
    <w:rsid w:val="00311064"/>
    <w:rsid w:val="0033137C"/>
    <w:rsid w:val="0036639B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B58B3"/>
    <w:rsid w:val="007F5F5B"/>
    <w:rsid w:val="00856692"/>
    <w:rsid w:val="008F25E0"/>
    <w:rsid w:val="008F5007"/>
    <w:rsid w:val="00913E37"/>
    <w:rsid w:val="00916E01"/>
    <w:rsid w:val="00931C75"/>
    <w:rsid w:val="00940F97"/>
    <w:rsid w:val="009459A7"/>
    <w:rsid w:val="00957FC5"/>
    <w:rsid w:val="00970FEA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29D2"/>
    <w:rsid w:val="00A549E0"/>
    <w:rsid w:val="00AE23DF"/>
    <w:rsid w:val="00AF35F3"/>
    <w:rsid w:val="00AF4171"/>
    <w:rsid w:val="00B1019E"/>
    <w:rsid w:val="00B432EB"/>
    <w:rsid w:val="00B45E0F"/>
    <w:rsid w:val="00B46321"/>
    <w:rsid w:val="00B477F5"/>
    <w:rsid w:val="00BB7421"/>
    <w:rsid w:val="00BB7F15"/>
    <w:rsid w:val="00BD3A44"/>
    <w:rsid w:val="00C513C9"/>
    <w:rsid w:val="00C60D33"/>
    <w:rsid w:val="00CF4512"/>
    <w:rsid w:val="00CF6B39"/>
    <w:rsid w:val="00D25094"/>
    <w:rsid w:val="00DC1954"/>
    <w:rsid w:val="00E23B4A"/>
    <w:rsid w:val="00E23BAA"/>
    <w:rsid w:val="00E2561D"/>
    <w:rsid w:val="00E36049"/>
    <w:rsid w:val="00E36FB0"/>
    <w:rsid w:val="00E75ACB"/>
    <w:rsid w:val="00E96D6A"/>
    <w:rsid w:val="00EB39F7"/>
    <w:rsid w:val="00EC78AA"/>
    <w:rsid w:val="00EE0189"/>
    <w:rsid w:val="00EE0AF5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3</Pages>
  <Words>626</Words>
  <Characters>3572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15</cp:revision>
  <cp:lastPrinted>2018-04-02T05:23:00Z</cp:lastPrinted>
  <dcterms:created xsi:type="dcterms:W3CDTF">2016-04-02T09:32:00Z</dcterms:created>
  <dcterms:modified xsi:type="dcterms:W3CDTF">2020-04-01T06:51:00Z</dcterms:modified>
</cp:coreProperties>
</file>