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0BC" w:rsidRDefault="000400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00BC" w:rsidRDefault="000400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00BC" w:rsidRDefault="000400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00BC" w:rsidRDefault="000400B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0400BC" w:rsidRDefault="000400BC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0400BC" w:rsidRDefault="000400BC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0400BC">
        <w:trPr>
          <w:jc w:val="center"/>
        </w:trPr>
        <w:tc>
          <w:tcPr>
            <w:tcW w:w="2296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0400BC" w:rsidRDefault="000400BC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0400BC">
        <w:trPr>
          <w:jc w:val="center"/>
        </w:trPr>
        <w:tc>
          <w:tcPr>
            <w:tcW w:w="595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Pr="005F7E6F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Pr="005F7E6F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400BC" w:rsidRPr="005F7E6F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</w:tr>
    </w:tbl>
    <w:p w:rsidR="000400BC" w:rsidRDefault="000400BC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0400BC" w:rsidRDefault="000400BC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0400BC" w:rsidRDefault="000400BC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0400BC" w:rsidRDefault="000400BC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0400BC" w:rsidRDefault="000400BC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0400BC" w:rsidRDefault="000400B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0400BC" w:rsidRDefault="000400B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0400BC" w:rsidRDefault="000400B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0400BC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0400BC" w:rsidRDefault="000400BC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0400BC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0400BC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0400BC" w:rsidRPr="00A16D45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84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сентября</w:t>
            </w:r>
          </w:p>
        </w:tc>
        <w:tc>
          <w:tcPr>
            <w:tcW w:w="425" w:type="dxa"/>
            <w:vAlign w:val="bottom"/>
          </w:tcPr>
          <w:p w:rsidR="000400BC" w:rsidRDefault="000400BC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2694" w:type="dxa"/>
            <w:gridSpan w:val="7"/>
            <w:vAlign w:val="bottom"/>
          </w:tcPr>
          <w:p w:rsidR="000400BC" w:rsidRDefault="000400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0400BC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0400BC" w:rsidRDefault="000400BC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0400B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Default="000400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0400B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Default="000400B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0400BC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0400BC" w:rsidRDefault="000400BC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Pr="005F7E6F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00BC" w:rsidRPr="005F7E6F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Pr="005F7E6F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0400BC" w:rsidRDefault="000400BC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0400B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Pr="006A24F6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400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400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9D01E6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0400BC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400BC" w:rsidRPr="009D01E6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0400BC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/>
        </w:tc>
      </w:tr>
      <w:tr w:rsidR="000400BC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10.04.2020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/>
        </w:tc>
      </w:tr>
      <w:tr w:rsidR="000400B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9D01E6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0400B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9D01E6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</w:t>
            </w:r>
            <w:r w:rsidRPr="009D01E6">
              <w:rPr>
                <w:rFonts w:ascii="Times New Roman" w:hAnsi="Times New Roman" w:cs="Times New Roman"/>
              </w:rPr>
              <w:t xml:space="preserve">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0400B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Pr="009D01E6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0400BC" w:rsidRDefault="000400BC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0400BC" w:rsidRDefault="000400BC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0400BC" w:rsidRDefault="000400BC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0400BC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0400BC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0400BC" w:rsidRDefault="000400BC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400BC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0400BC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0400BC" w:rsidRDefault="000400BC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0400B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400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0400BC" w:rsidRDefault="000400BC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0400B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400B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00BC" w:rsidRDefault="000400B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0400BC" w:rsidRDefault="000400BC" w:rsidP="00E75ACB">
      <w:pPr>
        <w:jc w:val="right"/>
      </w:pPr>
    </w:p>
    <w:sectPr w:rsidR="000400BC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0BC" w:rsidRDefault="000400BC">
      <w:r>
        <w:separator/>
      </w:r>
    </w:p>
  </w:endnote>
  <w:endnote w:type="continuationSeparator" w:id="1">
    <w:p w:rsidR="000400BC" w:rsidRDefault="00040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0BC" w:rsidRDefault="000400BC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0400BC" w:rsidRDefault="000400BC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0BC" w:rsidRDefault="000400BC">
      <w:r>
        <w:separator/>
      </w:r>
    </w:p>
  </w:footnote>
  <w:footnote w:type="continuationSeparator" w:id="1">
    <w:p w:rsidR="000400BC" w:rsidRDefault="000400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400BC"/>
    <w:rsid w:val="0007717C"/>
    <w:rsid w:val="000832D7"/>
    <w:rsid w:val="00091540"/>
    <w:rsid w:val="000E6DD1"/>
    <w:rsid w:val="0010119A"/>
    <w:rsid w:val="00125034"/>
    <w:rsid w:val="00155BB5"/>
    <w:rsid w:val="001A6E83"/>
    <w:rsid w:val="001B4C50"/>
    <w:rsid w:val="001C6E3D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44111"/>
    <w:rsid w:val="00491D22"/>
    <w:rsid w:val="0049472C"/>
    <w:rsid w:val="004F2C3B"/>
    <w:rsid w:val="004F4871"/>
    <w:rsid w:val="004F4BBA"/>
    <w:rsid w:val="00527104"/>
    <w:rsid w:val="005570A1"/>
    <w:rsid w:val="005770E2"/>
    <w:rsid w:val="005915D5"/>
    <w:rsid w:val="00593539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266E3"/>
    <w:rsid w:val="00856692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A3842"/>
    <w:rsid w:val="00AB73BD"/>
    <w:rsid w:val="00AE23DF"/>
    <w:rsid w:val="00AE7869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B5B39"/>
    <w:rsid w:val="00DC1954"/>
    <w:rsid w:val="00E23B4A"/>
    <w:rsid w:val="00E23BAA"/>
    <w:rsid w:val="00E2561D"/>
    <w:rsid w:val="00E36049"/>
    <w:rsid w:val="00E36FB0"/>
    <w:rsid w:val="00E408B5"/>
    <w:rsid w:val="00E75ACB"/>
    <w:rsid w:val="00E9695A"/>
    <w:rsid w:val="00E96D6A"/>
    <w:rsid w:val="00EA0E27"/>
    <w:rsid w:val="00EB39F7"/>
    <w:rsid w:val="00EB624C"/>
    <w:rsid w:val="00EC78AA"/>
    <w:rsid w:val="00EE0189"/>
    <w:rsid w:val="00EE0AF5"/>
    <w:rsid w:val="00EF367C"/>
    <w:rsid w:val="00EF705A"/>
    <w:rsid w:val="00F30D76"/>
    <w:rsid w:val="00F34D94"/>
    <w:rsid w:val="00F468E1"/>
    <w:rsid w:val="00F767D9"/>
    <w:rsid w:val="00F93A9C"/>
    <w:rsid w:val="00FE2F84"/>
    <w:rsid w:val="00FF2C78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3</Pages>
  <Words>627</Words>
  <Characters>3578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22</cp:revision>
  <cp:lastPrinted>2018-04-02T05:23:00Z</cp:lastPrinted>
  <dcterms:created xsi:type="dcterms:W3CDTF">2016-04-02T09:32:00Z</dcterms:created>
  <dcterms:modified xsi:type="dcterms:W3CDTF">2020-09-25T10:36:00Z</dcterms:modified>
</cp:coreProperties>
</file>