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D33" w:rsidRDefault="00C60D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60D33" w:rsidRDefault="00C60D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60D33" w:rsidRDefault="00C60D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60D33" w:rsidRDefault="00C60D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C60D33" w:rsidRDefault="00C60D33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Открытое акционерное общество “Печорский хлебомакаронный комбинат”</w:t>
      </w:r>
    </w:p>
    <w:p w:rsidR="00C60D33" w:rsidRDefault="00C60D33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C60D33">
        <w:trPr>
          <w:jc w:val="center"/>
        </w:trPr>
        <w:tc>
          <w:tcPr>
            <w:tcW w:w="2296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C60D33" w:rsidRDefault="00C60D33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C60D33">
        <w:trPr>
          <w:jc w:val="center"/>
        </w:trPr>
        <w:tc>
          <w:tcPr>
            <w:tcW w:w="595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Pr="005F7E6F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Pr="005F7E6F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0D33" w:rsidRPr="005F7E6F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</w:tr>
    </w:tbl>
    <w:p w:rsidR="00C60D33" w:rsidRDefault="00C60D33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C60D33" w:rsidRDefault="00C60D33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C60D33" w:rsidRDefault="00C60D33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60D33" w:rsidRDefault="00C60D33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60D33" w:rsidRDefault="00C60D33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C60D33" w:rsidRDefault="00C60D33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C60D33" w:rsidRDefault="00C60D33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C60D33" w:rsidRDefault="00C60D33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C60D33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C60D33" w:rsidRDefault="00C60D33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0D33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0D33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C60D33" w:rsidRPr="00A16D45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марта</w:t>
            </w:r>
          </w:p>
        </w:tc>
        <w:tc>
          <w:tcPr>
            <w:tcW w:w="425" w:type="dxa"/>
            <w:vAlign w:val="bottom"/>
          </w:tcPr>
          <w:p w:rsidR="00C60D33" w:rsidRDefault="00C60D33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2694" w:type="dxa"/>
            <w:gridSpan w:val="7"/>
            <w:vAlign w:val="bottom"/>
          </w:tcPr>
          <w:p w:rsidR="00C60D33" w:rsidRDefault="00C60D33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C60D33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C60D33" w:rsidRDefault="00C60D33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C60D33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Default="00C60D33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C60D33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Default="00C60D33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C60D33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C60D33" w:rsidRDefault="00C60D33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Pr="005F7E6F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C60D33" w:rsidRPr="005F7E6F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Pr="005F7E6F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C60D33" w:rsidRDefault="00C60D33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C60D33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Pr="006A24F6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60D33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60D33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9D01E6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06.05.2016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C60D33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0D33" w:rsidRPr="009D01E6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11.04.2014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C60D33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/>
        </w:tc>
      </w:tr>
      <w:tr w:rsidR="00C60D33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06.05.2016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/>
        </w:tc>
      </w:tr>
      <w:tr w:rsidR="00C60D33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9D01E6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06.05.2016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C60D33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9D01E6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06.05.2016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</w:tr>
      <w:tr w:rsidR="00C60D33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Pr="009D01E6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06.05.2016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C60D33" w:rsidRDefault="00C60D33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C60D33" w:rsidRDefault="00C60D33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C60D33" w:rsidRDefault="00C60D33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C60D33" w:rsidTr="0030003F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C60D33" w:rsidTr="0030003F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C60D33" w:rsidRDefault="00C60D33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60D33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C60D33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60D33" w:rsidRDefault="00C60D33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C60D33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60D33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C60D33" w:rsidRDefault="00C60D33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C60D33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60D33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0D33" w:rsidRDefault="00C60D33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C60D33" w:rsidRDefault="00C60D33" w:rsidP="00E75ACB">
      <w:pPr>
        <w:jc w:val="right"/>
      </w:pPr>
    </w:p>
    <w:sectPr w:rsidR="00C60D33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D33" w:rsidRDefault="00C60D33">
      <w:r>
        <w:separator/>
      </w:r>
    </w:p>
  </w:endnote>
  <w:endnote w:type="continuationSeparator" w:id="1">
    <w:p w:rsidR="00C60D33" w:rsidRDefault="00C60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D33" w:rsidRDefault="00C60D33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C60D33" w:rsidRDefault="00C60D33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D33" w:rsidRDefault="00C60D33">
      <w:r>
        <w:separator/>
      </w:r>
    </w:p>
  </w:footnote>
  <w:footnote w:type="continuationSeparator" w:id="1">
    <w:p w:rsidR="00C60D33" w:rsidRDefault="00C60D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F462C"/>
    <w:rsid w:val="0030003F"/>
    <w:rsid w:val="0033137C"/>
    <w:rsid w:val="0038136E"/>
    <w:rsid w:val="00393F19"/>
    <w:rsid w:val="003B6FA9"/>
    <w:rsid w:val="003C7DEF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B58B3"/>
    <w:rsid w:val="007F5F5B"/>
    <w:rsid w:val="008F5007"/>
    <w:rsid w:val="00913E37"/>
    <w:rsid w:val="00916E01"/>
    <w:rsid w:val="00931C75"/>
    <w:rsid w:val="00940F9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F4512"/>
    <w:rsid w:val="00E23B4A"/>
    <w:rsid w:val="00E2561D"/>
    <w:rsid w:val="00E36049"/>
    <w:rsid w:val="00E36FB0"/>
    <w:rsid w:val="00E75ACB"/>
    <w:rsid w:val="00E96D6A"/>
    <w:rsid w:val="00EB39F7"/>
    <w:rsid w:val="00EC78AA"/>
    <w:rsid w:val="00EE0189"/>
    <w:rsid w:val="00EF705A"/>
    <w:rsid w:val="00F30D76"/>
    <w:rsid w:val="00F34D94"/>
    <w:rsid w:val="00F468E1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628</Words>
  <Characters>3580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11</cp:revision>
  <cp:lastPrinted>2015-04-02T04:19:00Z</cp:lastPrinted>
  <dcterms:created xsi:type="dcterms:W3CDTF">2016-04-02T09:32:00Z</dcterms:created>
  <dcterms:modified xsi:type="dcterms:W3CDTF">2017-04-02T11:21:00Z</dcterms:modified>
</cp:coreProperties>
</file>