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3BD" w:rsidRDefault="00AB73B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B73BD" w:rsidRDefault="00AB73B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B73BD" w:rsidRDefault="00AB73B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B73BD" w:rsidRDefault="00AB73B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AB73BD" w:rsidRDefault="00AB73BD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AB73BD" w:rsidRDefault="00AB73BD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AB73BD">
        <w:trPr>
          <w:jc w:val="center"/>
        </w:trPr>
        <w:tc>
          <w:tcPr>
            <w:tcW w:w="2296" w:type="dxa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AB73BD" w:rsidRDefault="00AB73BD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AB73BD">
        <w:trPr>
          <w:jc w:val="center"/>
        </w:trPr>
        <w:tc>
          <w:tcPr>
            <w:tcW w:w="595" w:type="dxa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Pr="005F7E6F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Pr="005F7E6F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B73BD" w:rsidRPr="005F7E6F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</w:tr>
    </w:tbl>
    <w:p w:rsidR="00AB73BD" w:rsidRDefault="00AB73BD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AB73BD" w:rsidRDefault="00AB73BD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AB73BD" w:rsidRDefault="00AB73BD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AB73BD" w:rsidRDefault="00AB73BD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AB73BD" w:rsidRDefault="00AB73BD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AB73BD" w:rsidRDefault="00AB73BD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AB73BD" w:rsidRDefault="00AB73BD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AB73BD" w:rsidRDefault="00AB73BD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AB73BD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AB73BD" w:rsidRDefault="00AB73BD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AB73BD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AB73BD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AB73BD" w:rsidRPr="00A16D45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</w:t>
            </w:r>
          </w:p>
        </w:tc>
        <w:tc>
          <w:tcPr>
            <w:tcW w:w="284" w:type="dxa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июня</w:t>
            </w:r>
          </w:p>
        </w:tc>
        <w:tc>
          <w:tcPr>
            <w:tcW w:w="425" w:type="dxa"/>
            <w:vAlign w:val="bottom"/>
          </w:tcPr>
          <w:p w:rsidR="00AB73BD" w:rsidRDefault="00AB73BD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2694" w:type="dxa"/>
            <w:gridSpan w:val="7"/>
            <w:vAlign w:val="bottom"/>
          </w:tcPr>
          <w:p w:rsidR="00AB73BD" w:rsidRDefault="00AB73BD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AB73BD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AB73BD" w:rsidRDefault="00AB73BD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AB73BD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AB73BD" w:rsidRDefault="00AB73BD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AB73BD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AB73BD" w:rsidRDefault="00AB73BD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AB73BD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AB73BD" w:rsidRDefault="00AB73BD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AB73BD" w:rsidRPr="005F7E6F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AB73BD" w:rsidRPr="005F7E6F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Pr="005F7E6F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AB73BD" w:rsidRDefault="00AB73BD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AB73BD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6A24F6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6A24F6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6A24F6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6A24F6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6A24F6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6A24F6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Pr="006A24F6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AB73BD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B73BD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9D01E6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AB73BD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73BD" w:rsidRPr="009D01E6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AB73BD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/>
        </w:tc>
      </w:tr>
      <w:tr w:rsidR="00AB73BD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/>
        </w:tc>
      </w:tr>
      <w:tr w:rsidR="00AB73BD" w:rsidTr="00D537BF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9D01E6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AB73BD" w:rsidTr="00D537BF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9D01E6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AB73BD" w:rsidTr="00D537BF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Pr="009D01E6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AB73BD" w:rsidRDefault="00AB73BD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AB73BD" w:rsidRDefault="00AB73BD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AB73BD" w:rsidRDefault="00AB73BD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AB73BD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AB73BD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AB73BD" w:rsidRDefault="00AB73BD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73BD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AB73BD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AB73BD" w:rsidRDefault="00AB73B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AB73BD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AB73BD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AB73BD" w:rsidRDefault="00AB73B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AB73BD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AB73BD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B73BD" w:rsidRDefault="00AB73BD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AB73BD" w:rsidRDefault="00AB73BD" w:rsidP="00E75ACB">
      <w:pPr>
        <w:jc w:val="right"/>
      </w:pPr>
    </w:p>
    <w:sectPr w:rsidR="00AB73BD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3BD" w:rsidRDefault="00AB73BD">
      <w:r>
        <w:separator/>
      </w:r>
    </w:p>
  </w:endnote>
  <w:endnote w:type="continuationSeparator" w:id="1">
    <w:p w:rsidR="00AB73BD" w:rsidRDefault="00AB7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3BD" w:rsidRDefault="00AB73BD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AB73BD" w:rsidRDefault="00AB73BD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3BD" w:rsidRDefault="00AB73BD">
      <w:r>
        <w:separator/>
      </w:r>
    </w:p>
  </w:footnote>
  <w:footnote w:type="continuationSeparator" w:id="1">
    <w:p w:rsidR="00AB73BD" w:rsidRDefault="00AB73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55462"/>
    <w:rsid w:val="002746EC"/>
    <w:rsid w:val="002F462C"/>
    <w:rsid w:val="0030003F"/>
    <w:rsid w:val="00311064"/>
    <w:rsid w:val="0033137C"/>
    <w:rsid w:val="0038136E"/>
    <w:rsid w:val="00393F19"/>
    <w:rsid w:val="00395237"/>
    <w:rsid w:val="003B6FA9"/>
    <w:rsid w:val="003C7DEF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770E2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5A17"/>
    <w:rsid w:val="00760C20"/>
    <w:rsid w:val="00775843"/>
    <w:rsid w:val="007A2207"/>
    <w:rsid w:val="007B58B3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549E0"/>
    <w:rsid w:val="00AB73BD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245CC"/>
    <w:rsid w:val="00D537BF"/>
    <w:rsid w:val="00D77760"/>
    <w:rsid w:val="00DC1954"/>
    <w:rsid w:val="00E23B4A"/>
    <w:rsid w:val="00E23BAA"/>
    <w:rsid w:val="00E2561D"/>
    <w:rsid w:val="00E36049"/>
    <w:rsid w:val="00E36FB0"/>
    <w:rsid w:val="00E75ACB"/>
    <w:rsid w:val="00E96D6A"/>
    <w:rsid w:val="00EB39F7"/>
    <w:rsid w:val="00EB624C"/>
    <w:rsid w:val="00EC78AA"/>
    <w:rsid w:val="00EE0189"/>
    <w:rsid w:val="00EE0AF5"/>
    <w:rsid w:val="00EF705A"/>
    <w:rsid w:val="00F30D76"/>
    <w:rsid w:val="00F34D94"/>
    <w:rsid w:val="00F468E1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3</Pages>
  <Words>626</Words>
  <Characters>3571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LobastovaEV</cp:lastModifiedBy>
  <cp:revision>17</cp:revision>
  <cp:lastPrinted>2018-04-02T05:23:00Z</cp:lastPrinted>
  <dcterms:created xsi:type="dcterms:W3CDTF">2016-04-02T09:32:00Z</dcterms:created>
  <dcterms:modified xsi:type="dcterms:W3CDTF">2018-06-25T04:40:00Z</dcterms:modified>
</cp:coreProperties>
</file>