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“Бийский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477DD1" w:rsidRDefault="00477DD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Гунин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ListParagraph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ListParagraph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Изменение даты наступления основания, в силу которого лица, избранные в состав Совета директоров признаются аффилированными</w:t>
            </w:r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4093"/>
    <w:rsid w:val="00206841"/>
    <w:rsid w:val="0022200C"/>
    <w:rsid w:val="00223C19"/>
    <w:rsid w:val="00236432"/>
    <w:rsid w:val="00271C9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4794F"/>
    <w:rsid w:val="005C6D41"/>
    <w:rsid w:val="005D0274"/>
    <w:rsid w:val="005D1806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A5BE7"/>
    <w:rsid w:val="00DA6C97"/>
    <w:rsid w:val="00DD5A6F"/>
    <w:rsid w:val="00DF3961"/>
    <w:rsid w:val="00E53505"/>
    <w:rsid w:val="00E96229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2E4275"/>
  </w:style>
  <w:style w:type="paragraph" w:styleId="Header">
    <w:name w:val="header"/>
    <w:basedOn w:val="Normal"/>
    <w:link w:val="HeaderChar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E427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E427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476</Words>
  <Characters>2717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user06</cp:lastModifiedBy>
  <cp:revision>4</cp:revision>
  <cp:lastPrinted>2013-06-05T06:46:00Z</cp:lastPrinted>
  <dcterms:created xsi:type="dcterms:W3CDTF">2013-10-08T07:05:00Z</dcterms:created>
  <dcterms:modified xsi:type="dcterms:W3CDTF">2013-10-08T08:07:00Z</dcterms:modified>
</cp:coreProperties>
</file>