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B5" w:rsidRDefault="00E408B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408B5" w:rsidRDefault="00E408B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408B5" w:rsidRDefault="00E408B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408B5" w:rsidRDefault="00E408B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E408B5" w:rsidRDefault="00E408B5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E408B5" w:rsidRDefault="00E408B5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E408B5">
        <w:trPr>
          <w:jc w:val="center"/>
        </w:trPr>
        <w:tc>
          <w:tcPr>
            <w:tcW w:w="2296" w:type="dxa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408B5" w:rsidRDefault="00E408B5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E408B5">
        <w:trPr>
          <w:jc w:val="center"/>
        </w:trPr>
        <w:tc>
          <w:tcPr>
            <w:tcW w:w="595" w:type="dxa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Pr="005F7E6F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Pr="005F7E6F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408B5" w:rsidRPr="005F7E6F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</w:tr>
    </w:tbl>
    <w:p w:rsidR="00E408B5" w:rsidRDefault="00E408B5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E408B5" w:rsidRDefault="00E408B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E408B5" w:rsidRDefault="00E408B5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408B5" w:rsidRDefault="00E408B5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E408B5" w:rsidRDefault="00E408B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E408B5" w:rsidRDefault="00E408B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E408B5" w:rsidRDefault="00E408B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E408B5" w:rsidRDefault="00E408B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E408B5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E408B5" w:rsidRDefault="00E408B5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408B5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408B5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E408B5" w:rsidRPr="00A16D4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284" w:type="dxa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июня</w:t>
            </w:r>
          </w:p>
        </w:tc>
        <w:tc>
          <w:tcPr>
            <w:tcW w:w="425" w:type="dxa"/>
            <w:vAlign w:val="bottom"/>
          </w:tcPr>
          <w:p w:rsidR="00E408B5" w:rsidRDefault="00E408B5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2694" w:type="dxa"/>
            <w:gridSpan w:val="7"/>
            <w:vAlign w:val="bottom"/>
          </w:tcPr>
          <w:p w:rsidR="00E408B5" w:rsidRDefault="00E408B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E408B5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E408B5" w:rsidRDefault="00E408B5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E408B5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E408B5" w:rsidRDefault="00E408B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E408B5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E408B5" w:rsidRDefault="00E408B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E408B5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E408B5" w:rsidRDefault="00E408B5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E408B5" w:rsidRPr="005F7E6F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E408B5" w:rsidRPr="005F7E6F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Pr="005F7E6F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E408B5" w:rsidRDefault="00E408B5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E408B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6A24F6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6A24F6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6A24F6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6A24F6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6A24F6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6A24F6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Pr="006A24F6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408B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08B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9D01E6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E408B5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08B5" w:rsidRPr="009D01E6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E408B5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/>
        </w:tc>
      </w:tr>
      <w:tr w:rsidR="00E408B5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/>
        </w:tc>
      </w:tr>
      <w:tr w:rsidR="00E408B5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9D01E6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E408B5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9D01E6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E408B5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Pr="009D01E6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E408B5" w:rsidRDefault="00E408B5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E408B5" w:rsidRDefault="00E408B5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E408B5" w:rsidRDefault="00E408B5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E408B5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E408B5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E408B5" w:rsidRDefault="00E408B5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08B5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E408B5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E408B5" w:rsidRDefault="00E408B5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E408B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408B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E408B5" w:rsidRDefault="00E408B5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E408B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408B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408B5" w:rsidRDefault="00E408B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E408B5" w:rsidRDefault="00E408B5" w:rsidP="00E75ACB">
      <w:pPr>
        <w:jc w:val="right"/>
      </w:pPr>
    </w:p>
    <w:sectPr w:rsidR="00E408B5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8B5" w:rsidRDefault="00E408B5">
      <w:r>
        <w:separator/>
      </w:r>
    </w:p>
  </w:endnote>
  <w:endnote w:type="continuationSeparator" w:id="1">
    <w:p w:rsidR="00E408B5" w:rsidRDefault="00E40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8B5" w:rsidRDefault="00E408B5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E408B5" w:rsidRDefault="00E408B5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8B5" w:rsidRDefault="00E408B5">
      <w:r>
        <w:separator/>
      </w:r>
    </w:p>
  </w:footnote>
  <w:footnote w:type="continuationSeparator" w:id="1">
    <w:p w:rsidR="00E408B5" w:rsidRDefault="00E408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B028B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91D22"/>
    <w:rsid w:val="0049472C"/>
    <w:rsid w:val="004F2C3B"/>
    <w:rsid w:val="004F4871"/>
    <w:rsid w:val="004F4BBA"/>
    <w:rsid w:val="00527104"/>
    <w:rsid w:val="005570A1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B73BD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245CC"/>
    <w:rsid w:val="00D537BF"/>
    <w:rsid w:val="00D77760"/>
    <w:rsid w:val="00DB5B39"/>
    <w:rsid w:val="00DC1954"/>
    <w:rsid w:val="00E23B4A"/>
    <w:rsid w:val="00E23BAA"/>
    <w:rsid w:val="00E2561D"/>
    <w:rsid w:val="00E36049"/>
    <w:rsid w:val="00E36FB0"/>
    <w:rsid w:val="00E408B5"/>
    <w:rsid w:val="00E75ACB"/>
    <w:rsid w:val="00E96D6A"/>
    <w:rsid w:val="00EA0E27"/>
    <w:rsid w:val="00EB39F7"/>
    <w:rsid w:val="00EB624C"/>
    <w:rsid w:val="00EC78AA"/>
    <w:rsid w:val="00EE0189"/>
    <w:rsid w:val="00EE0AF5"/>
    <w:rsid w:val="00EF367C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626</Words>
  <Characters>3571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19</cp:revision>
  <cp:lastPrinted>2018-04-02T05:23:00Z</cp:lastPrinted>
  <dcterms:created xsi:type="dcterms:W3CDTF">2016-04-02T09:32:00Z</dcterms:created>
  <dcterms:modified xsi:type="dcterms:W3CDTF">2020-07-02T09:24:00Z</dcterms:modified>
</cp:coreProperties>
</file>