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B2B" w:rsidRDefault="003F3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F3B2B" w:rsidRDefault="003F3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F3B2B" w:rsidRDefault="003F3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F3B2B" w:rsidRDefault="003F3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3F3B2B" w:rsidRDefault="003F3B2B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3F3B2B" w:rsidRDefault="003F3B2B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3F3B2B">
        <w:trPr>
          <w:jc w:val="center"/>
        </w:trPr>
        <w:tc>
          <w:tcPr>
            <w:tcW w:w="2296" w:type="dxa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3F3B2B" w:rsidRDefault="003F3B2B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3F3B2B">
        <w:trPr>
          <w:jc w:val="center"/>
        </w:trPr>
        <w:tc>
          <w:tcPr>
            <w:tcW w:w="595" w:type="dxa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Pr="005F7E6F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Pr="005F7E6F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3B2B" w:rsidRPr="005F7E6F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</w:tr>
    </w:tbl>
    <w:p w:rsidR="003F3B2B" w:rsidRDefault="003F3B2B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3F3B2B" w:rsidRDefault="003F3B2B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3F3B2B" w:rsidRDefault="003F3B2B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F3B2B" w:rsidRDefault="003F3B2B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3F3B2B" w:rsidRDefault="003F3B2B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3F3B2B" w:rsidRDefault="003F3B2B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3F3B2B" w:rsidRDefault="003F3B2B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3F3B2B" w:rsidRDefault="003F3B2B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3F3B2B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3F3B2B" w:rsidRDefault="003F3B2B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F3B2B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F3B2B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3F3B2B" w:rsidRPr="00A16D45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марта</w:t>
            </w:r>
          </w:p>
        </w:tc>
        <w:tc>
          <w:tcPr>
            <w:tcW w:w="425" w:type="dxa"/>
            <w:vAlign w:val="bottom"/>
          </w:tcPr>
          <w:p w:rsidR="003F3B2B" w:rsidRDefault="003F3B2B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2694" w:type="dxa"/>
            <w:gridSpan w:val="7"/>
            <w:vAlign w:val="bottom"/>
          </w:tcPr>
          <w:p w:rsidR="003F3B2B" w:rsidRDefault="003F3B2B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3F3B2B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3F3B2B" w:rsidRDefault="003F3B2B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3F3B2B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3F3B2B" w:rsidRDefault="003F3B2B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3F3B2B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3F3B2B" w:rsidRDefault="003F3B2B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3F3B2B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3F3B2B" w:rsidRDefault="003F3B2B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3F3B2B" w:rsidRPr="005F7E6F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3F3B2B" w:rsidRPr="005F7E6F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Pr="005F7E6F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3F3B2B" w:rsidRDefault="003F3B2B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3F3B2B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6A24F6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6A24F6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6A24F6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6A24F6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6A24F6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6A24F6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Pr="006A24F6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F3B2B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3F3B2B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9D01E6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3F3B2B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F3B2B" w:rsidRPr="009D01E6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3F3B2B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/>
        </w:tc>
      </w:tr>
      <w:tr w:rsidR="003F3B2B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/>
        </w:tc>
      </w:tr>
      <w:tr w:rsidR="003F3B2B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9D01E6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3F3B2B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9D01E6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</w:t>
            </w:r>
            <w:r w:rsidRPr="009D01E6">
              <w:rPr>
                <w:rFonts w:ascii="Times New Roman" w:hAnsi="Times New Roman" w:cs="Times New Roman"/>
              </w:rPr>
              <w:t xml:space="preserve">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3F3B2B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Pr="009D01E6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3F3B2B" w:rsidRDefault="003F3B2B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3F3B2B" w:rsidRDefault="003F3B2B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3F3B2B" w:rsidRDefault="003F3B2B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3F3B2B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 w:rsidP="00AE23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3F3B2B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3F3B2B" w:rsidRDefault="003F3B2B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F3B2B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3F3B2B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3F3B2B" w:rsidRDefault="003F3B2B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3F3B2B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F3B2B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3F3B2B" w:rsidRDefault="003F3B2B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3F3B2B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F3B2B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F3B2B" w:rsidRDefault="003F3B2B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3F3B2B" w:rsidRDefault="003F3B2B" w:rsidP="00E75ACB">
      <w:pPr>
        <w:jc w:val="right"/>
      </w:pPr>
    </w:p>
    <w:sectPr w:rsidR="003F3B2B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B2B" w:rsidRDefault="003F3B2B">
      <w:r>
        <w:separator/>
      </w:r>
    </w:p>
  </w:endnote>
  <w:endnote w:type="continuationSeparator" w:id="1">
    <w:p w:rsidR="003F3B2B" w:rsidRDefault="003F3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B2B" w:rsidRDefault="003F3B2B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3F3B2B" w:rsidRDefault="003F3B2B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B2B" w:rsidRDefault="003F3B2B">
      <w:r>
        <w:separator/>
      </w:r>
    </w:p>
  </w:footnote>
  <w:footnote w:type="continuationSeparator" w:id="1">
    <w:p w:rsidR="003F3B2B" w:rsidRDefault="003F3B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400BC"/>
    <w:rsid w:val="0007717C"/>
    <w:rsid w:val="000832D7"/>
    <w:rsid w:val="00091540"/>
    <w:rsid w:val="000E28FB"/>
    <w:rsid w:val="000E6DD1"/>
    <w:rsid w:val="0010119A"/>
    <w:rsid w:val="00125034"/>
    <w:rsid w:val="00134567"/>
    <w:rsid w:val="00155BB5"/>
    <w:rsid w:val="001A6E83"/>
    <w:rsid w:val="001B4C50"/>
    <w:rsid w:val="001C6E3D"/>
    <w:rsid w:val="002449BC"/>
    <w:rsid w:val="00255462"/>
    <w:rsid w:val="002746EC"/>
    <w:rsid w:val="002B028B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3B2B"/>
    <w:rsid w:val="003F48D5"/>
    <w:rsid w:val="00404815"/>
    <w:rsid w:val="004057C8"/>
    <w:rsid w:val="00406AA6"/>
    <w:rsid w:val="00444111"/>
    <w:rsid w:val="00491D22"/>
    <w:rsid w:val="0049472C"/>
    <w:rsid w:val="004F2C3B"/>
    <w:rsid w:val="004F4871"/>
    <w:rsid w:val="004F4BBA"/>
    <w:rsid w:val="00527104"/>
    <w:rsid w:val="005570A1"/>
    <w:rsid w:val="005770E2"/>
    <w:rsid w:val="005915D5"/>
    <w:rsid w:val="00593539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266E3"/>
    <w:rsid w:val="00856692"/>
    <w:rsid w:val="00874168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A3842"/>
    <w:rsid w:val="00AB73BD"/>
    <w:rsid w:val="00AE23DF"/>
    <w:rsid w:val="00AE23E5"/>
    <w:rsid w:val="00AE7869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BD6BCC"/>
    <w:rsid w:val="00C513C9"/>
    <w:rsid w:val="00C60D33"/>
    <w:rsid w:val="00C64E7E"/>
    <w:rsid w:val="00CF4512"/>
    <w:rsid w:val="00D245CC"/>
    <w:rsid w:val="00D537BF"/>
    <w:rsid w:val="00D644B0"/>
    <w:rsid w:val="00D77760"/>
    <w:rsid w:val="00DB5B39"/>
    <w:rsid w:val="00DC1954"/>
    <w:rsid w:val="00E23B4A"/>
    <w:rsid w:val="00E23BAA"/>
    <w:rsid w:val="00E2561D"/>
    <w:rsid w:val="00E36049"/>
    <w:rsid w:val="00E36FB0"/>
    <w:rsid w:val="00E408B5"/>
    <w:rsid w:val="00E75ACB"/>
    <w:rsid w:val="00E9695A"/>
    <w:rsid w:val="00E96D6A"/>
    <w:rsid w:val="00EA0E27"/>
    <w:rsid w:val="00EB39F7"/>
    <w:rsid w:val="00EB624C"/>
    <w:rsid w:val="00EC78AA"/>
    <w:rsid w:val="00EE0189"/>
    <w:rsid w:val="00EE0AF5"/>
    <w:rsid w:val="00EF367C"/>
    <w:rsid w:val="00EF705A"/>
    <w:rsid w:val="00F30D76"/>
    <w:rsid w:val="00F34D94"/>
    <w:rsid w:val="00F468E1"/>
    <w:rsid w:val="00F767D9"/>
    <w:rsid w:val="00F93A9C"/>
    <w:rsid w:val="00FE2F84"/>
    <w:rsid w:val="00FF2C78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3</Pages>
  <Words>627</Words>
  <Characters>3575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24</cp:revision>
  <cp:lastPrinted>2021-03-31T10:48:00Z</cp:lastPrinted>
  <dcterms:created xsi:type="dcterms:W3CDTF">2016-04-02T09:32:00Z</dcterms:created>
  <dcterms:modified xsi:type="dcterms:W3CDTF">2021-03-31T10:48:00Z</dcterms:modified>
</cp:coreProperties>
</file>