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FBD" w:rsidRPr="00153BAC" w:rsidRDefault="002C0FBD" w:rsidP="00C0211D">
      <w:pPr>
        <w:shd w:val="clear" w:color="auto" w:fill="FFFFFF"/>
        <w:tabs>
          <w:tab w:val="left" w:pos="4820"/>
          <w:tab w:val="left" w:pos="5387"/>
          <w:tab w:val="left" w:pos="5812"/>
        </w:tabs>
        <w:spacing w:before="864"/>
        <w:ind w:left="86"/>
        <w:jc w:val="center"/>
        <w:rPr>
          <w:b/>
          <w:bCs/>
          <w:sz w:val="24"/>
          <w:szCs w:val="24"/>
        </w:rPr>
      </w:pPr>
      <w:r w:rsidRPr="00153BAC">
        <w:rPr>
          <w:b/>
          <w:bCs/>
          <w:color w:val="000000"/>
          <w:spacing w:val="-1"/>
          <w:sz w:val="24"/>
          <w:szCs w:val="24"/>
        </w:rPr>
        <w:t>СПИСОК АФФИЛИРОВАННЫХ ЛИЦ</w:t>
      </w:r>
    </w:p>
    <w:p w:rsidR="002C0FBD" w:rsidRPr="00153BAC" w:rsidRDefault="002C0FBD">
      <w:pPr>
        <w:shd w:val="clear" w:color="auto" w:fill="FFFFFF"/>
        <w:spacing w:before="29"/>
        <w:ind w:left="48"/>
        <w:jc w:val="center"/>
        <w:rPr>
          <w:sz w:val="22"/>
          <w:szCs w:val="22"/>
        </w:rPr>
      </w:pPr>
      <w:r w:rsidRPr="00153BAC">
        <w:rPr>
          <w:color w:val="000000"/>
          <w:spacing w:val="-1"/>
          <w:sz w:val="22"/>
          <w:szCs w:val="22"/>
          <w:u w:val="single"/>
        </w:rPr>
        <w:t>Открытое акционерное общество "Буденновский машиностроительный завод"</w:t>
      </w:r>
    </w:p>
    <w:p w:rsidR="002C0FBD" w:rsidRPr="009422CF" w:rsidRDefault="002C0FBD">
      <w:pPr>
        <w:shd w:val="clear" w:color="auto" w:fill="FFFFFF"/>
        <w:spacing w:before="38"/>
        <w:ind w:left="115"/>
        <w:jc w:val="center"/>
        <w:rPr>
          <w:color w:val="000000"/>
          <w:sz w:val="13"/>
          <w:szCs w:val="13"/>
        </w:rPr>
      </w:pPr>
      <w:r w:rsidRPr="009422CF">
        <w:rPr>
          <w:color w:val="000000"/>
          <w:sz w:val="13"/>
          <w:szCs w:val="13"/>
        </w:rPr>
        <w:t>(указывается полное фирменное наименование акционерного общества)</w:t>
      </w:r>
    </w:p>
    <w:p w:rsidR="00C0211D" w:rsidRPr="009422CF" w:rsidRDefault="00C0211D">
      <w:pPr>
        <w:shd w:val="clear" w:color="auto" w:fill="FFFFFF"/>
        <w:spacing w:before="38"/>
        <w:ind w:left="115"/>
        <w:jc w:val="center"/>
        <w:rPr>
          <w:sz w:val="15"/>
          <w:szCs w:val="15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3"/>
        <w:gridCol w:w="478"/>
        <w:gridCol w:w="567"/>
        <w:gridCol w:w="567"/>
        <w:gridCol w:w="709"/>
        <w:gridCol w:w="710"/>
        <w:gridCol w:w="567"/>
        <w:gridCol w:w="567"/>
      </w:tblGrid>
      <w:tr w:rsidR="00C0211D" w:rsidRPr="009422CF" w:rsidTr="00EC0385">
        <w:trPr>
          <w:trHeight w:val="103"/>
          <w:jc w:val="center"/>
        </w:trPr>
        <w:tc>
          <w:tcPr>
            <w:tcW w:w="2273" w:type="dxa"/>
            <w:tcBorders>
              <w:top w:val="nil"/>
              <w:left w:val="nil"/>
              <w:bottom w:val="nil"/>
            </w:tcBorders>
          </w:tcPr>
          <w:p w:rsidR="00C0211D" w:rsidRPr="009422CF" w:rsidRDefault="00C0211D" w:rsidP="00EC0385">
            <w:pPr>
              <w:spacing w:before="307"/>
            </w:pPr>
            <w:r w:rsidRPr="009422CF">
              <w:rPr>
                <w:b/>
                <w:bCs/>
                <w:color w:val="000000"/>
                <w:spacing w:val="-1"/>
              </w:rPr>
              <w:t xml:space="preserve">Код эмитента:   </w:t>
            </w:r>
          </w:p>
        </w:tc>
        <w:tc>
          <w:tcPr>
            <w:tcW w:w="478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 xml:space="preserve">3    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10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67" w:type="dxa"/>
          </w:tcPr>
          <w:p w:rsidR="00C0211D" w:rsidRPr="009422CF" w:rsidRDefault="00C0211D" w:rsidP="00EC0385">
            <w:pPr>
              <w:spacing w:before="307"/>
              <w:jc w:val="center"/>
              <w:rPr>
                <w:b/>
                <w:bCs/>
                <w:sz w:val="18"/>
                <w:szCs w:val="18"/>
              </w:rPr>
            </w:pPr>
            <w:r w:rsidRPr="009422CF">
              <w:rPr>
                <w:b/>
                <w:bCs/>
                <w:sz w:val="18"/>
                <w:szCs w:val="18"/>
              </w:rPr>
              <w:t>Е</w:t>
            </w:r>
          </w:p>
        </w:tc>
      </w:tr>
    </w:tbl>
    <w:p w:rsidR="00C0211D" w:rsidRPr="009422CF" w:rsidRDefault="00C0211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b/>
          <w:bCs/>
          <w:color w:val="000000"/>
          <w:spacing w:val="-1"/>
          <w:sz w:val="18"/>
          <w:szCs w:val="18"/>
        </w:rPr>
      </w:pPr>
    </w:p>
    <w:tbl>
      <w:tblPr>
        <w:tblW w:w="0" w:type="auto"/>
        <w:tblInd w:w="5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0"/>
        <w:gridCol w:w="600"/>
        <w:gridCol w:w="480"/>
        <w:gridCol w:w="480"/>
        <w:gridCol w:w="360"/>
        <w:gridCol w:w="480"/>
        <w:gridCol w:w="360"/>
        <w:gridCol w:w="360"/>
        <w:gridCol w:w="360"/>
        <w:gridCol w:w="360"/>
        <w:gridCol w:w="360"/>
        <w:gridCol w:w="380"/>
      </w:tblGrid>
      <w:tr w:rsidR="00AF1913" w:rsidRPr="009422CF" w:rsidTr="00414989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proofErr w:type="gramStart"/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AF1913" w:rsidRPr="009422CF" w:rsidRDefault="00AA1FD9" w:rsidP="00823A6B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480" w:type="dxa"/>
          </w:tcPr>
          <w:p w:rsidR="00AF1913" w:rsidRPr="009422CF" w:rsidRDefault="00AA1FD9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60" w:type="dxa"/>
          </w:tcPr>
          <w:p w:rsidR="00AF1913" w:rsidRPr="009422CF" w:rsidRDefault="00AA1FD9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2</w:t>
            </w:r>
          </w:p>
        </w:tc>
        <w:tc>
          <w:tcPr>
            <w:tcW w:w="360" w:type="dxa"/>
          </w:tcPr>
          <w:p w:rsidR="00AF1913" w:rsidRPr="009422CF" w:rsidRDefault="00AF1913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0</w:t>
            </w:r>
          </w:p>
        </w:tc>
        <w:tc>
          <w:tcPr>
            <w:tcW w:w="360" w:type="dxa"/>
          </w:tcPr>
          <w:p w:rsidR="00AF1913" w:rsidRPr="009422CF" w:rsidRDefault="00A1226B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  <w:tc>
          <w:tcPr>
            <w:tcW w:w="380" w:type="dxa"/>
          </w:tcPr>
          <w:p w:rsidR="00AF1913" w:rsidRPr="009422CF" w:rsidRDefault="00B44557" w:rsidP="002055F3">
            <w:pPr>
              <w:tabs>
                <w:tab w:val="left" w:pos="6663"/>
                <w:tab w:val="left" w:pos="6804"/>
                <w:tab w:val="left" w:pos="7088"/>
              </w:tabs>
              <w:spacing w:before="307"/>
              <w:rPr>
                <w:b/>
                <w:bCs/>
                <w:color w:val="000000"/>
                <w:spacing w:val="-1"/>
                <w:sz w:val="18"/>
                <w:szCs w:val="18"/>
              </w:rPr>
            </w:pPr>
            <w:r w:rsidRPr="009422CF">
              <w:rPr>
                <w:b/>
                <w:bCs/>
                <w:color w:val="000000"/>
                <w:spacing w:val="-1"/>
                <w:sz w:val="18"/>
                <w:szCs w:val="18"/>
              </w:rPr>
              <w:t>1</w:t>
            </w:r>
          </w:p>
        </w:tc>
      </w:tr>
    </w:tbl>
    <w:p w:rsidR="002C0FBD" w:rsidRPr="009422CF" w:rsidRDefault="002C0FBD" w:rsidP="00C0211D">
      <w:pPr>
        <w:shd w:val="clear" w:color="auto" w:fill="FFFFFF"/>
        <w:tabs>
          <w:tab w:val="left" w:pos="6663"/>
          <w:tab w:val="left" w:pos="6804"/>
          <w:tab w:val="left" w:pos="7088"/>
        </w:tabs>
        <w:spacing w:before="307"/>
        <w:ind w:left="4771"/>
        <w:rPr>
          <w:sz w:val="13"/>
          <w:szCs w:val="13"/>
        </w:rPr>
      </w:pPr>
      <w:r w:rsidRPr="009422CF">
        <w:rPr>
          <w:color w:val="000000"/>
          <w:spacing w:val="-2"/>
          <w:sz w:val="13"/>
          <w:szCs w:val="13"/>
        </w:rPr>
        <w:t xml:space="preserve">(указывается дата, на которую составлен список </w:t>
      </w:r>
      <w:r w:rsidRPr="009422CF">
        <w:rPr>
          <w:color w:val="000000"/>
          <w:spacing w:val="-1"/>
          <w:sz w:val="13"/>
          <w:szCs w:val="13"/>
        </w:rPr>
        <w:t>аффилированных лиц акционерного общества)</w:t>
      </w:r>
    </w:p>
    <w:p w:rsidR="002C0FBD" w:rsidRPr="009422CF" w:rsidRDefault="002C0FBD">
      <w:pPr>
        <w:shd w:val="clear" w:color="auto" w:fill="FFFFFF"/>
        <w:spacing w:before="240"/>
        <w:rPr>
          <w:sz w:val="15"/>
          <w:szCs w:val="15"/>
        </w:rPr>
      </w:pPr>
      <w:r w:rsidRPr="009422CF">
        <w:rPr>
          <w:color w:val="000000"/>
          <w:spacing w:val="1"/>
          <w:sz w:val="18"/>
          <w:szCs w:val="18"/>
        </w:rPr>
        <w:t xml:space="preserve">Место нахождения эмитента: </w:t>
      </w:r>
      <w:r w:rsidRPr="009422CF">
        <w:rPr>
          <w:color w:val="000000"/>
          <w:spacing w:val="1"/>
          <w:sz w:val="18"/>
          <w:szCs w:val="18"/>
          <w:u w:val="single"/>
        </w:rPr>
        <w:t xml:space="preserve">Ставропольский край, г. Буденновск, ул. </w:t>
      </w:r>
      <w:proofErr w:type="gramStart"/>
      <w:r w:rsidRPr="009422CF">
        <w:rPr>
          <w:color w:val="000000"/>
          <w:spacing w:val="1"/>
          <w:sz w:val="18"/>
          <w:szCs w:val="18"/>
          <w:u w:val="single"/>
        </w:rPr>
        <w:t>Промышленная</w:t>
      </w:r>
      <w:proofErr w:type="gramEnd"/>
      <w:r w:rsidRPr="009422CF">
        <w:rPr>
          <w:color w:val="000000"/>
          <w:spacing w:val="1"/>
          <w:sz w:val="18"/>
          <w:szCs w:val="18"/>
          <w:u w:val="single"/>
        </w:rPr>
        <w:t>,</w:t>
      </w:r>
      <w:r w:rsidR="00074956" w:rsidRPr="009422CF">
        <w:rPr>
          <w:color w:val="000000"/>
          <w:spacing w:val="1"/>
          <w:sz w:val="18"/>
          <w:szCs w:val="18"/>
          <w:u w:val="single"/>
        </w:rPr>
        <w:t xml:space="preserve"> </w:t>
      </w:r>
      <w:r w:rsidRPr="009422CF">
        <w:rPr>
          <w:color w:val="000000"/>
          <w:spacing w:val="1"/>
          <w:sz w:val="18"/>
          <w:szCs w:val="18"/>
          <w:u w:val="single"/>
        </w:rPr>
        <w:t>4</w:t>
      </w:r>
    </w:p>
    <w:p w:rsidR="002C0FBD" w:rsidRPr="009422CF" w:rsidRDefault="002C0FBD">
      <w:pPr>
        <w:shd w:val="clear" w:color="auto" w:fill="FFFFFF"/>
        <w:spacing w:before="58"/>
        <w:ind w:left="3062"/>
        <w:rPr>
          <w:sz w:val="15"/>
          <w:szCs w:val="15"/>
        </w:rPr>
      </w:pPr>
      <w:proofErr w:type="gramStart"/>
      <w:r w:rsidRPr="009422CF">
        <w:rPr>
          <w:color w:val="000000"/>
          <w:sz w:val="13"/>
          <w:szCs w:val="13"/>
        </w:rPr>
        <w:t>(указывается место нахождения (адрес постоянно действующего исполнительного органа акционерного общества</w:t>
      </w:r>
      <w:proofErr w:type="gramEnd"/>
    </w:p>
    <w:p w:rsidR="002C0FBD" w:rsidRPr="009422CF" w:rsidRDefault="002C0FBD">
      <w:pPr>
        <w:shd w:val="clear" w:color="auto" w:fill="FFFFFF"/>
        <w:spacing w:before="48"/>
        <w:ind w:left="4781"/>
        <w:rPr>
          <w:sz w:val="15"/>
          <w:szCs w:val="15"/>
        </w:rPr>
      </w:pPr>
      <w:r w:rsidRPr="009422CF">
        <w:rPr>
          <w:color w:val="000000"/>
          <w:sz w:val="13"/>
          <w:szCs w:val="13"/>
        </w:rPr>
        <w:t>(иного лица, имеющего право действовать от имени акционерного общества без доверенности)</w:t>
      </w:r>
    </w:p>
    <w:p w:rsidR="002C0FBD" w:rsidRPr="009422CF" w:rsidRDefault="002C0FBD">
      <w:pPr>
        <w:shd w:val="clear" w:color="auto" w:fill="FFFFFF"/>
        <w:spacing w:before="278"/>
        <w:ind w:left="77"/>
        <w:rPr>
          <w:sz w:val="15"/>
          <w:szCs w:val="15"/>
        </w:rPr>
      </w:pPr>
      <w:r w:rsidRPr="009422CF">
        <w:rPr>
          <w:color w:val="000000"/>
          <w:spacing w:val="-1"/>
          <w:sz w:val="18"/>
          <w:szCs w:val="18"/>
        </w:rPr>
        <w:t xml:space="preserve">Информация, содержащаяся в настоящем списке аффилированных лиц, подлежит раскрытию в соответствии с законодательством </w:t>
      </w:r>
      <w:proofErr w:type="gramStart"/>
      <w:r w:rsidRPr="009422CF">
        <w:rPr>
          <w:color w:val="000000"/>
          <w:spacing w:val="-1"/>
          <w:sz w:val="18"/>
          <w:szCs w:val="18"/>
        </w:rPr>
        <w:t>Российской</w:t>
      </w:r>
      <w:proofErr w:type="gramEnd"/>
    </w:p>
    <w:p w:rsidR="002C0FBD" w:rsidRPr="009422CF" w:rsidRDefault="002C0FBD">
      <w:pPr>
        <w:shd w:val="clear" w:color="auto" w:fill="FFFFFF"/>
        <w:ind w:left="67"/>
        <w:jc w:val="center"/>
        <w:rPr>
          <w:sz w:val="15"/>
          <w:szCs w:val="15"/>
        </w:rPr>
      </w:pPr>
      <w:r w:rsidRPr="009422CF">
        <w:rPr>
          <w:color w:val="000000"/>
          <w:sz w:val="18"/>
          <w:szCs w:val="18"/>
        </w:rPr>
        <w:t>Федерации о ценных бумагах</w:t>
      </w:r>
    </w:p>
    <w:p w:rsidR="002C0FBD" w:rsidRPr="004B3594" w:rsidRDefault="002C0FBD">
      <w:pPr>
        <w:shd w:val="clear" w:color="auto" w:fill="FFFFFF"/>
        <w:spacing w:before="394"/>
        <w:ind w:left="10"/>
        <w:rPr>
          <w:sz w:val="18"/>
          <w:szCs w:val="18"/>
        </w:rPr>
      </w:pPr>
      <w:r w:rsidRPr="004B3594">
        <w:rPr>
          <w:color w:val="000000"/>
          <w:spacing w:val="-1"/>
          <w:sz w:val="18"/>
          <w:szCs w:val="18"/>
        </w:rPr>
        <w:t xml:space="preserve">Адрес страницы в сети Интернет: </w:t>
      </w:r>
      <w:r w:rsidRPr="004B3594">
        <w:rPr>
          <w:color w:val="000000"/>
          <w:spacing w:val="-1"/>
          <w:sz w:val="18"/>
          <w:szCs w:val="18"/>
          <w:lang w:val="en-US"/>
        </w:rPr>
        <w:t>www</w:t>
      </w:r>
      <w:r w:rsidRPr="004B3594">
        <w:rPr>
          <w:color w:val="000000"/>
          <w:spacing w:val="-1"/>
          <w:sz w:val="18"/>
          <w:szCs w:val="18"/>
        </w:rPr>
        <w:t>.</w:t>
      </w:r>
      <w:proofErr w:type="spellStart"/>
      <w:r w:rsidRPr="004B3594">
        <w:rPr>
          <w:color w:val="000000"/>
          <w:spacing w:val="-1"/>
          <w:sz w:val="18"/>
          <w:szCs w:val="18"/>
          <w:lang w:val="en-US"/>
        </w:rPr>
        <w:t>budmash</w:t>
      </w:r>
      <w:proofErr w:type="spellEnd"/>
      <w:r w:rsidRPr="004B3594">
        <w:rPr>
          <w:color w:val="000000"/>
          <w:spacing w:val="-1"/>
          <w:sz w:val="18"/>
          <w:szCs w:val="18"/>
        </w:rPr>
        <w:t>.</w:t>
      </w:r>
      <w:proofErr w:type="spellStart"/>
      <w:r w:rsidRPr="004B3594">
        <w:rPr>
          <w:color w:val="000000"/>
          <w:spacing w:val="-1"/>
          <w:sz w:val="18"/>
          <w:szCs w:val="18"/>
          <w:lang w:val="en-US"/>
        </w:rPr>
        <w:t>ru</w:t>
      </w:r>
      <w:proofErr w:type="spellEnd"/>
    </w:p>
    <w:p w:rsidR="002C0FBD" w:rsidRPr="009422CF" w:rsidRDefault="002C0FBD" w:rsidP="007E2123">
      <w:pPr>
        <w:shd w:val="clear" w:color="auto" w:fill="FFFFFF"/>
        <w:rPr>
          <w:sz w:val="15"/>
          <w:szCs w:val="15"/>
        </w:rPr>
      </w:pPr>
      <w:r w:rsidRPr="004B3594">
        <w:rPr>
          <w:color w:val="000000"/>
          <w:spacing w:val="-1"/>
          <w:sz w:val="18"/>
          <w:szCs w:val="18"/>
        </w:rPr>
        <w:t>(указывается адрес страницы в сети Интернет, используемой эмитентом для раскрытия информации</w:t>
      </w:r>
      <w:r w:rsidRPr="009422CF">
        <w:rPr>
          <w:color w:val="000000"/>
          <w:spacing w:val="-1"/>
          <w:sz w:val="13"/>
          <w:szCs w:val="13"/>
        </w:rPr>
        <w:t>)</w:t>
      </w:r>
    </w:p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tbl>
      <w:tblPr>
        <w:tblW w:w="0" w:type="auto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01"/>
      </w:tblGrid>
      <w:tr w:rsidR="00FF4193" w:rsidRPr="009422CF">
        <w:trPr>
          <w:trHeight w:val="1982"/>
        </w:trPr>
        <w:tc>
          <w:tcPr>
            <w:tcW w:w="14901" w:type="dxa"/>
          </w:tcPr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  <w:p w:rsidR="00FF4193" w:rsidRPr="00153BAC" w:rsidRDefault="00FF4193" w:rsidP="00FF4193">
            <w:pPr>
              <w:shd w:val="clear" w:color="auto" w:fill="FFFFFF"/>
              <w:jc w:val="both"/>
              <w:rPr>
                <w:color w:val="000000"/>
                <w:spacing w:val="-2"/>
              </w:rPr>
            </w:pPr>
            <w:r w:rsidRPr="00153BAC">
              <w:rPr>
                <w:color w:val="000000"/>
                <w:spacing w:val="-2"/>
              </w:rPr>
              <w:t>Наименование должности уполномоченного лица</w:t>
            </w:r>
          </w:p>
          <w:p w:rsidR="00AF63A3" w:rsidRPr="00153BAC" w:rsidRDefault="00FF4193" w:rsidP="00FF4193">
            <w:pPr>
              <w:shd w:val="clear" w:color="auto" w:fill="FFFFFF"/>
              <w:jc w:val="both"/>
              <w:rPr>
                <w:color w:val="000000"/>
              </w:rPr>
            </w:pPr>
            <w:r w:rsidRPr="00153BAC">
              <w:rPr>
                <w:color w:val="000000"/>
                <w:spacing w:val="-2"/>
              </w:rPr>
              <w:t xml:space="preserve">  </w:t>
            </w:r>
            <w:r w:rsidRPr="00153BAC">
              <w:rPr>
                <w:color w:val="000000"/>
              </w:rPr>
              <w:t xml:space="preserve">акционерного общества         </w:t>
            </w:r>
          </w:p>
          <w:p w:rsidR="00FF4193" w:rsidRPr="00153BAC" w:rsidRDefault="00AF63A3" w:rsidP="00FF4193">
            <w:pPr>
              <w:shd w:val="clear" w:color="auto" w:fill="FFFFFF"/>
              <w:jc w:val="both"/>
            </w:pPr>
            <w:r w:rsidRPr="00153BAC">
              <w:rPr>
                <w:color w:val="000000"/>
              </w:rPr>
              <w:t>Генеральный директор ОАО «БМЗ»</w:t>
            </w:r>
            <w:r w:rsidR="00FF4193" w:rsidRPr="00153BAC">
              <w:rPr>
                <w:color w:val="000000"/>
              </w:rPr>
              <w:t xml:space="preserve">                                          _______________________       </w:t>
            </w:r>
            <w:r w:rsidR="00FF4193" w:rsidRPr="00153BAC">
              <w:rPr>
                <w:color w:val="000000"/>
                <w:u w:val="single"/>
              </w:rPr>
              <w:t>П.Д. Коваленко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</w:t>
            </w:r>
            <w:r w:rsidR="003B4789">
              <w:t xml:space="preserve">   </w:t>
            </w:r>
            <w:r w:rsidRPr="00153BAC">
              <w:t xml:space="preserve">подпись                                </w:t>
            </w:r>
            <w:r w:rsidR="00AF63A3" w:rsidRPr="00153BAC">
              <w:t xml:space="preserve"> </w:t>
            </w:r>
            <w:r w:rsidRPr="00153BAC">
              <w:t xml:space="preserve"> И.О. Фамилия</w:t>
            </w:r>
          </w:p>
          <w:p w:rsidR="00FF4193" w:rsidRPr="00153BAC" w:rsidRDefault="00FF4193" w:rsidP="00FF4193">
            <w:pPr>
              <w:shd w:val="clear" w:color="auto" w:fill="FFFFFF"/>
            </w:pPr>
            <w:r w:rsidRPr="00153BAC">
              <w:t xml:space="preserve">                                                                                                                                   МП</w:t>
            </w:r>
          </w:p>
          <w:p w:rsidR="00FF4193" w:rsidRPr="00153BAC" w:rsidRDefault="0025002E" w:rsidP="00262C25">
            <w:pPr>
              <w:shd w:val="clear" w:color="auto" w:fill="FFFFFF"/>
              <w:spacing w:before="259"/>
            </w:pPr>
            <w:r w:rsidRPr="00153BAC">
              <w:rPr>
                <w:spacing w:val="6"/>
              </w:rPr>
              <w:t>Дата</w:t>
            </w:r>
            <w:r w:rsidR="00024D6C" w:rsidRPr="00153BAC">
              <w:rPr>
                <w:spacing w:val="6"/>
              </w:rPr>
              <w:t xml:space="preserve"> </w:t>
            </w:r>
            <w:r w:rsidRPr="00153BAC">
              <w:rPr>
                <w:spacing w:val="6"/>
              </w:rPr>
              <w:t xml:space="preserve"> "</w:t>
            </w:r>
            <w:r w:rsidR="00013A1B">
              <w:rPr>
                <w:spacing w:val="6"/>
              </w:rPr>
              <w:t>3</w:t>
            </w:r>
            <w:r w:rsidR="00AA1FD9">
              <w:rPr>
                <w:spacing w:val="6"/>
              </w:rPr>
              <w:t>1</w:t>
            </w:r>
            <w:r w:rsidR="00FF4193" w:rsidRPr="00153BAC">
              <w:rPr>
                <w:spacing w:val="6"/>
              </w:rPr>
              <w:t xml:space="preserve">" </w:t>
            </w:r>
            <w:r w:rsidR="00AA1FD9">
              <w:rPr>
                <w:spacing w:val="6"/>
              </w:rPr>
              <w:t>дека</w:t>
            </w:r>
            <w:r w:rsidR="001D650A">
              <w:rPr>
                <w:spacing w:val="6"/>
              </w:rPr>
              <w:t>бр</w:t>
            </w:r>
            <w:r w:rsidR="006E36A0" w:rsidRPr="00153BAC">
              <w:rPr>
                <w:spacing w:val="6"/>
              </w:rPr>
              <w:t>я</w:t>
            </w:r>
            <w:r w:rsidR="003E4126" w:rsidRPr="00153BAC">
              <w:rPr>
                <w:spacing w:val="6"/>
              </w:rPr>
              <w:t xml:space="preserve"> </w:t>
            </w:r>
            <w:r w:rsidR="00E74CEF" w:rsidRPr="00153BAC">
              <w:rPr>
                <w:spacing w:val="6"/>
              </w:rPr>
              <w:t xml:space="preserve"> </w:t>
            </w:r>
            <w:r w:rsidR="00FF4193" w:rsidRPr="00153BAC">
              <w:rPr>
                <w:spacing w:val="6"/>
              </w:rPr>
              <w:t>20</w:t>
            </w:r>
            <w:r w:rsidR="00A1226B" w:rsidRPr="00153BAC">
              <w:rPr>
                <w:spacing w:val="6"/>
              </w:rPr>
              <w:t>1</w:t>
            </w:r>
            <w:r w:rsidR="00B44557" w:rsidRPr="00153BAC">
              <w:rPr>
                <w:spacing w:val="6"/>
              </w:rPr>
              <w:t>1</w:t>
            </w:r>
            <w:r w:rsidR="00FF4193" w:rsidRPr="00153BAC">
              <w:rPr>
                <w:spacing w:val="6"/>
              </w:rPr>
              <w:t xml:space="preserve"> г.</w:t>
            </w:r>
          </w:p>
          <w:p w:rsidR="00FF4193" w:rsidRPr="009422CF" w:rsidRDefault="00FF4193" w:rsidP="00FF4193">
            <w:pPr>
              <w:shd w:val="clear" w:color="auto" w:fill="FFFFFF"/>
              <w:ind w:left="1907"/>
              <w:rPr>
                <w:sz w:val="15"/>
                <w:szCs w:val="15"/>
              </w:rPr>
            </w:pPr>
          </w:p>
        </w:tc>
      </w:tr>
    </w:tbl>
    <w:p w:rsidR="00FF4193" w:rsidRPr="009422CF" w:rsidRDefault="00FF4193">
      <w:pPr>
        <w:shd w:val="clear" w:color="auto" w:fill="FFFFFF"/>
        <w:ind w:left="1795"/>
        <w:rPr>
          <w:sz w:val="15"/>
          <w:szCs w:val="15"/>
        </w:rPr>
      </w:pPr>
    </w:p>
    <w:p w:rsidR="00FF4193" w:rsidRPr="009422CF" w:rsidRDefault="00FF4193">
      <w:pPr>
        <w:pBdr>
          <w:bottom w:val="single" w:sz="12" w:space="1" w:color="auto"/>
        </w:pBdr>
        <w:shd w:val="clear" w:color="auto" w:fill="FFFFFF"/>
        <w:ind w:left="1795"/>
        <w:rPr>
          <w:sz w:val="15"/>
          <w:szCs w:val="15"/>
        </w:rPr>
        <w:sectPr w:rsidR="00FF4193" w:rsidRPr="009422CF" w:rsidSect="005F3467">
          <w:type w:val="continuous"/>
          <w:pgSz w:w="16834" w:h="11909" w:orient="landscape"/>
          <w:pgMar w:top="680" w:right="936" w:bottom="624" w:left="1213" w:header="720" w:footer="720" w:gutter="0"/>
          <w:cols w:space="60"/>
          <w:noEndnote/>
        </w:sectPr>
      </w:pPr>
    </w:p>
    <w:p w:rsidR="00AF1913" w:rsidRPr="009422CF" w:rsidRDefault="00AF1913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4F34FA" w:rsidRPr="009422CF" w:rsidRDefault="004F34FA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255007" w:rsidRPr="009422CF" w:rsidRDefault="00255007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9422CF" w:rsidRPr="009422CF" w:rsidRDefault="009422CF" w:rsidP="00FD5829">
      <w:pPr>
        <w:shd w:val="clear" w:color="auto" w:fill="FFFFFF"/>
        <w:tabs>
          <w:tab w:val="left" w:leader="dot" w:pos="1747"/>
        </w:tabs>
        <w:rPr>
          <w:color w:val="000000"/>
          <w:sz w:val="18"/>
          <w:szCs w:val="18"/>
        </w:rPr>
      </w:pPr>
    </w:p>
    <w:p w:rsidR="00FD5829" w:rsidRPr="009422CF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</w:pPr>
      <w:r w:rsidRPr="009422CF">
        <w:rPr>
          <w:color w:val="000000"/>
          <w:sz w:val="18"/>
          <w:szCs w:val="18"/>
        </w:rPr>
        <w:t xml:space="preserve">Б) Содержание  списка аффилированных лиц  акционерного общества                                                                  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/>
      </w:tblPr>
      <w:tblGrid>
        <w:gridCol w:w="1446"/>
        <w:gridCol w:w="1276"/>
      </w:tblGrid>
      <w:tr w:rsidR="00FD5829" w:rsidRPr="009422CF">
        <w:trPr>
          <w:trHeight w:hRule="exact" w:val="460"/>
          <w:jc w:val="right"/>
        </w:trPr>
        <w:tc>
          <w:tcPr>
            <w:tcW w:w="2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4B30D8">
            <w:pPr>
              <w:shd w:val="clear" w:color="auto" w:fill="FFFFFF"/>
              <w:ind w:left="883"/>
              <w:rPr>
                <w:sz w:val="15"/>
                <w:szCs w:val="15"/>
              </w:rPr>
            </w:pPr>
            <w:r w:rsidRPr="009422CF">
              <w:rPr>
                <w:color w:val="000000"/>
                <w:sz w:val="16"/>
                <w:szCs w:val="16"/>
              </w:rPr>
              <w:t>Коды эмитента</w:t>
            </w:r>
          </w:p>
        </w:tc>
      </w:tr>
      <w:tr w:rsidR="00FD5829" w:rsidRPr="004B3594">
        <w:trPr>
          <w:trHeight w:hRule="exact" w:val="240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864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2624000189</w:t>
            </w:r>
          </w:p>
        </w:tc>
      </w:tr>
      <w:tr w:rsidR="00FD5829" w:rsidRPr="004B3594">
        <w:trPr>
          <w:trHeight w:hRule="exact" w:val="259"/>
          <w:jc w:val="right"/>
        </w:trPr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right="787"/>
              <w:jc w:val="right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ОГРН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4B3594" w:rsidRDefault="00FD5829" w:rsidP="004B30D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4B3594">
              <w:rPr>
                <w:color w:val="000000"/>
                <w:sz w:val="18"/>
                <w:szCs w:val="18"/>
              </w:rPr>
              <w:t>1022603221002</w:t>
            </w:r>
          </w:p>
        </w:tc>
      </w:tr>
    </w:tbl>
    <w:p w:rsidR="00FD5829" w:rsidRPr="004B3594" w:rsidRDefault="00FD5829" w:rsidP="00FD5829">
      <w:pPr>
        <w:shd w:val="clear" w:color="auto" w:fill="FFFFFF"/>
        <w:tabs>
          <w:tab w:val="left" w:leader="dot" w:pos="1747"/>
        </w:tabs>
        <w:rPr>
          <w:sz w:val="18"/>
          <w:szCs w:val="18"/>
        </w:rPr>
        <w:sectPr w:rsidR="00FD5829" w:rsidRPr="004B3594" w:rsidSect="00FD5829">
          <w:type w:val="continuous"/>
          <w:pgSz w:w="16834" w:h="11909" w:orient="landscape"/>
          <w:pgMar w:top="851" w:right="726" w:bottom="567" w:left="726" w:header="720" w:footer="720" w:gutter="0"/>
          <w:cols w:space="60"/>
          <w:noEndnote/>
        </w:sectPr>
      </w:pPr>
    </w:p>
    <w:p w:rsidR="004B30D8" w:rsidRPr="004B3594" w:rsidRDefault="00FD5829" w:rsidP="004B30D8">
      <w:pPr>
        <w:shd w:val="clear" w:color="auto" w:fill="FFFFFF"/>
        <w:ind w:left="1440"/>
        <w:jc w:val="both"/>
        <w:rPr>
          <w:color w:val="000000"/>
          <w:sz w:val="18"/>
          <w:szCs w:val="18"/>
        </w:rPr>
      </w:pPr>
      <w:r w:rsidRPr="004B3594">
        <w:rPr>
          <w:b/>
          <w:bCs/>
          <w:color w:val="000000"/>
          <w:sz w:val="18"/>
          <w:szCs w:val="18"/>
        </w:rPr>
        <w:lastRenderedPageBreak/>
        <w:t>1</w:t>
      </w:r>
      <w:r w:rsidRPr="004B3594">
        <w:rPr>
          <w:color w:val="000000"/>
          <w:sz w:val="18"/>
          <w:szCs w:val="18"/>
        </w:rPr>
        <w:t xml:space="preserve">. </w:t>
      </w:r>
      <w:r w:rsidRPr="004B3594">
        <w:rPr>
          <w:b/>
          <w:bCs/>
          <w:color w:val="000000"/>
          <w:sz w:val="18"/>
          <w:szCs w:val="18"/>
        </w:rPr>
        <w:t xml:space="preserve">Состав  аффилированных лиц  на  </w:t>
      </w:r>
      <w:r w:rsidR="004B30D8" w:rsidRPr="004B3594">
        <w:rPr>
          <w:b/>
          <w:bCs/>
          <w:color w:val="000000"/>
          <w:sz w:val="18"/>
          <w:szCs w:val="18"/>
        </w:rPr>
        <w:t>3</w:t>
      </w:r>
      <w:r w:rsidR="00AA1FD9">
        <w:rPr>
          <w:b/>
          <w:bCs/>
          <w:color w:val="000000"/>
          <w:sz w:val="18"/>
          <w:szCs w:val="18"/>
        </w:rPr>
        <w:t>1</w:t>
      </w:r>
      <w:r w:rsidR="00A1226B" w:rsidRPr="004B3594">
        <w:rPr>
          <w:b/>
          <w:bCs/>
          <w:color w:val="000000"/>
          <w:sz w:val="18"/>
          <w:szCs w:val="18"/>
        </w:rPr>
        <w:t>.</w:t>
      </w:r>
      <w:r w:rsidR="00AA1FD9">
        <w:rPr>
          <w:b/>
          <w:bCs/>
          <w:color w:val="000000"/>
          <w:sz w:val="18"/>
          <w:szCs w:val="18"/>
        </w:rPr>
        <w:t>12</w:t>
      </w:r>
      <w:r w:rsidR="004B30D8" w:rsidRPr="004B3594">
        <w:rPr>
          <w:b/>
          <w:bCs/>
          <w:color w:val="000000"/>
          <w:sz w:val="18"/>
          <w:szCs w:val="18"/>
        </w:rPr>
        <w:t>. 20</w:t>
      </w:r>
      <w:r w:rsidR="00A1226B" w:rsidRPr="004B3594">
        <w:rPr>
          <w:b/>
          <w:bCs/>
          <w:color w:val="000000"/>
          <w:sz w:val="18"/>
          <w:szCs w:val="18"/>
        </w:rPr>
        <w:t>1</w:t>
      </w:r>
      <w:r w:rsidR="00B44557" w:rsidRPr="004B3594">
        <w:rPr>
          <w:b/>
          <w:bCs/>
          <w:color w:val="000000"/>
          <w:sz w:val="18"/>
          <w:szCs w:val="18"/>
        </w:rPr>
        <w:t>1</w:t>
      </w:r>
      <w:r w:rsidR="004B30D8" w:rsidRPr="004B3594">
        <w:rPr>
          <w:b/>
          <w:bCs/>
          <w:color w:val="000000"/>
          <w:sz w:val="18"/>
          <w:szCs w:val="18"/>
        </w:rPr>
        <w:t xml:space="preserve"> г.</w:t>
      </w:r>
    </w:p>
    <w:p w:rsidR="00FD5829" w:rsidRPr="009422CF" w:rsidRDefault="00FD5829" w:rsidP="00FD5829">
      <w:pPr>
        <w:spacing w:before="134" w:line="1" w:lineRule="exact"/>
        <w:rPr>
          <w:sz w:val="15"/>
          <w:szCs w:val="15"/>
        </w:rPr>
      </w:pPr>
    </w:p>
    <w:p w:rsidR="00FD5829" w:rsidRPr="009422CF" w:rsidRDefault="00FD5829" w:rsidP="00FD5829">
      <w:pPr>
        <w:rPr>
          <w:sz w:val="15"/>
          <w:szCs w:val="15"/>
        </w:rPr>
        <w:sectPr w:rsidR="00FD5829" w:rsidRPr="009422CF" w:rsidSect="00AF63A3">
          <w:type w:val="continuous"/>
          <w:pgSz w:w="16834" w:h="11909" w:orient="landscape"/>
          <w:pgMar w:top="851" w:right="873" w:bottom="737" w:left="726" w:header="720" w:footer="720" w:gutter="0"/>
          <w:cols w:space="60"/>
          <w:noEndnote/>
        </w:sectPr>
      </w:pPr>
    </w:p>
    <w:p w:rsidR="00FD5829" w:rsidRPr="009422CF" w:rsidRDefault="00FD5829" w:rsidP="00FD5829">
      <w:pPr>
        <w:spacing w:line="1" w:lineRule="exact"/>
        <w:rPr>
          <w:sz w:val="15"/>
          <w:szCs w:val="15"/>
        </w:rPr>
      </w:pPr>
    </w:p>
    <w:tbl>
      <w:tblPr>
        <w:tblW w:w="15168" w:type="dxa"/>
        <w:tblInd w:w="-1094" w:type="dxa"/>
        <w:tblLayout w:type="fixed"/>
        <w:tblCellMar>
          <w:left w:w="40" w:type="dxa"/>
          <w:right w:w="40" w:type="dxa"/>
        </w:tblCellMar>
        <w:tblLook w:val="0100"/>
      </w:tblPr>
      <w:tblGrid>
        <w:gridCol w:w="850"/>
        <w:gridCol w:w="3261"/>
        <w:gridCol w:w="1896"/>
        <w:gridCol w:w="3062"/>
        <w:gridCol w:w="1613"/>
        <w:gridCol w:w="1934"/>
        <w:gridCol w:w="2552"/>
      </w:tblGrid>
      <w:tr w:rsidR="00FD5829" w:rsidRPr="009422CF" w:rsidTr="00A51219">
        <w:trPr>
          <w:trHeight w:hRule="exact" w:val="2288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№</w:t>
            </w:r>
          </w:p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10"/>
                <w:sz w:val="15"/>
                <w:szCs w:val="15"/>
              </w:rPr>
              <w:t>п</w:t>
            </w:r>
            <w:proofErr w:type="gramEnd"/>
            <w:r w:rsidRPr="009422CF">
              <w:rPr>
                <w:color w:val="000000"/>
                <w:spacing w:val="-10"/>
                <w:sz w:val="15"/>
                <w:szCs w:val="15"/>
              </w:rPr>
              <w:t>/п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40"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>имя, отчество аффилированного лица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color w:val="000000"/>
                <w:spacing w:val="-3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FD5829" w:rsidRPr="009422CF" w:rsidRDefault="00FD5829" w:rsidP="00AB74B9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FD5829" w:rsidRPr="009422CF" w:rsidTr="00A51219">
        <w:trPr>
          <w:trHeight w:hRule="exact" w:val="288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507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ind w:left="1354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D5829" w:rsidRPr="009422CF" w:rsidRDefault="00FD5829" w:rsidP="00AB74B9">
            <w:pPr>
              <w:shd w:val="clear" w:color="auto" w:fill="FFFFFF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7</w:t>
            </w:r>
          </w:p>
        </w:tc>
      </w:tr>
      <w:tr w:rsidR="00A51219" w:rsidRPr="009422CF" w:rsidTr="00A51219">
        <w:trPr>
          <w:trHeight w:hRule="exact" w:val="856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FF0000"/>
                <w:spacing w:val="-2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color w:val="FF0000"/>
                <w:sz w:val="18"/>
                <w:szCs w:val="18"/>
              </w:rPr>
            </w:pPr>
            <w:r w:rsidRPr="00DC4AEF">
              <w:rPr>
                <w:color w:val="000000"/>
                <w:spacing w:val="-2"/>
                <w:sz w:val="18"/>
                <w:szCs w:val="18"/>
              </w:rPr>
              <w:t>Горчаков Андрей Васильевич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ind w:hanging="10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6E36A0" w:rsidP="006E36A0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</w:t>
            </w:r>
            <w:r w:rsidR="00A51219" w:rsidRPr="00DC4AEF">
              <w:rPr>
                <w:color w:val="000000"/>
                <w:sz w:val="18"/>
                <w:szCs w:val="18"/>
              </w:rPr>
              <w:t>.0</w:t>
            </w:r>
            <w:r w:rsidRPr="00DC4AEF">
              <w:rPr>
                <w:color w:val="000000"/>
                <w:sz w:val="18"/>
                <w:szCs w:val="18"/>
              </w:rPr>
              <w:t>4</w:t>
            </w:r>
            <w:r w:rsidR="00A51219" w:rsidRPr="00DC4AEF">
              <w:rPr>
                <w:color w:val="000000"/>
                <w:sz w:val="18"/>
                <w:szCs w:val="18"/>
              </w:rPr>
              <w:t>.201</w:t>
            </w:r>
            <w:r w:rsidRPr="00DC4AEF">
              <w:rPr>
                <w:color w:val="000000"/>
                <w:sz w:val="18"/>
                <w:szCs w:val="18"/>
              </w:rPr>
              <w:t>1</w:t>
            </w:r>
            <w:r w:rsidR="00A51219" w:rsidRPr="00DC4AEF">
              <w:rPr>
                <w:color w:val="000000"/>
                <w:sz w:val="18"/>
                <w:szCs w:val="18"/>
              </w:rPr>
              <w:t xml:space="preserve">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0,7</w:t>
            </w:r>
          </w:p>
        </w:tc>
      </w:tr>
      <w:tr w:rsidR="00A51219" w:rsidRPr="009422CF" w:rsidTr="00A51219">
        <w:trPr>
          <w:trHeight w:hRule="exact" w:val="1974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Коваленко Павел  Данилович</w:t>
            </w:r>
          </w:p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осуществляет полномочия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единоличного исполнительного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органа акционерного общества 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является отцом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Марухненко ТП.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19.02.1999 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5629E1" w:rsidRPr="00DC4AEF" w:rsidRDefault="005629E1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6E36A0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07.09.2007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19,76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19,76</w:t>
            </w:r>
          </w:p>
        </w:tc>
      </w:tr>
      <w:tr w:rsidR="00A51219" w:rsidRPr="009422CF" w:rsidTr="0036104A">
        <w:trPr>
          <w:trHeight w:hRule="exact" w:val="1407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Марухненко Татьяна  Павловна</w:t>
            </w: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 xml:space="preserve">Лицо </w:t>
            </w:r>
            <w:proofErr w:type="gramStart"/>
            <w:r w:rsidRPr="00DC4AEF">
              <w:rPr>
                <w:color w:val="000000"/>
                <w:sz w:val="18"/>
                <w:szCs w:val="18"/>
              </w:rPr>
              <w:t>является дочерью</w:t>
            </w:r>
            <w:proofErr w:type="gramEnd"/>
            <w:r w:rsidRPr="00DC4AEF">
              <w:rPr>
                <w:color w:val="000000"/>
                <w:sz w:val="18"/>
                <w:szCs w:val="18"/>
              </w:rPr>
              <w:t xml:space="preserve"> Коваленко П.Д.</w:t>
            </w:r>
          </w:p>
          <w:p w:rsidR="00A51219" w:rsidRPr="00DC4AEF" w:rsidRDefault="00A51219" w:rsidP="00414989">
            <w:pPr>
              <w:shd w:val="clear" w:color="auto" w:fill="FFFFFF"/>
              <w:spacing w:line="230" w:lineRule="exact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7596" w:rsidRDefault="00D87596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D87596" w:rsidRDefault="00D87596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07.09.2007г.</w:t>
            </w: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10,1</w:t>
            </w:r>
          </w:p>
        </w:tc>
      </w:tr>
      <w:tr w:rsidR="00A51219" w:rsidRPr="009422CF" w:rsidTr="0036104A">
        <w:trPr>
          <w:trHeight w:hRule="exact" w:val="1116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>Татаренко Светлана Петровна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Не владеет</w:t>
            </w:r>
          </w:p>
        </w:tc>
      </w:tr>
      <w:tr w:rsidR="00A51219" w:rsidRPr="009422CF" w:rsidTr="00A51219">
        <w:trPr>
          <w:trHeight w:hRule="exact" w:val="1075"/>
        </w:trPr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sz w:val="16"/>
                <w:szCs w:val="16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rPr>
                <w:color w:val="000000"/>
                <w:spacing w:val="-3"/>
                <w:sz w:val="18"/>
                <w:szCs w:val="18"/>
              </w:rPr>
            </w:pPr>
          </w:p>
          <w:p w:rsidR="00A51219" w:rsidRPr="00DC4AEF" w:rsidRDefault="00A51219" w:rsidP="006E36A0">
            <w:pPr>
              <w:shd w:val="clear" w:color="auto" w:fill="FFFFFF"/>
              <w:rPr>
                <w:sz w:val="18"/>
                <w:szCs w:val="18"/>
              </w:rPr>
            </w:pPr>
            <w:r w:rsidRPr="00DC4AEF">
              <w:rPr>
                <w:color w:val="000000"/>
                <w:spacing w:val="-3"/>
                <w:sz w:val="18"/>
                <w:szCs w:val="18"/>
              </w:rPr>
              <w:t xml:space="preserve">  </w:t>
            </w:r>
            <w:r w:rsidR="006E36A0" w:rsidRPr="00DC4AEF">
              <w:rPr>
                <w:color w:val="000000"/>
                <w:spacing w:val="-3"/>
                <w:sz w:val="18"/>
                <w:szCs w:val="18"/>
              </w:rPr>
              <w:t>Кулешова Лариса Николаевна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104A" w:rsidRPr="009422CF" w:rsidRDefault="0036104A" w:rsidP="00414989">
            <w:pPr>
              <w:shd w:val="clear" w:color="auto" w:fill="FFFFFF"/>
              <w:jc w:val="center"/>
              <w:rPr>
                <w:color w:val="000000"/>
                <w:sz w:val="16"/>
                <w:szCs w:val="16"/>
              </w:rPr>
            </w:pPr>
          </w:p>
          <w:p w:rsidR="00A51219" w:rsidRPr="009422CF" w:rsidRDefault="00A51219" w:rsidP="0041498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9422C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1219" w:rsidRPr="00DC4AEF" w:rsidRDefault="00A51219" w:rsidP="00414989">
            <w:pPr>
              <w:shd w:val="clear" w:color="auto" w:fill="FFFFFF"/>
              <w:spacing w:line="221" w:lineRule="exact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color w:val="000000"/>
                <w:sz w:val="18"/>
                <w:szCs w:val="18"/>
              </w:rPr>
              <w:t>18.04.2011 г.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A51219" w:rsidRPr="00DC4AEF" w:rsidRDefault="005629E1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1219" w:rsidRPr="00DC4AEF" w:rsidRDefault="00A51219" w:rsidP="00414989">
            <w:pPr>
              <w:shd w:val="clear" w:color="auto" w:fill="FFFFFF"/>
              <w:jc w:val="center"/>
              <w:rPr>
                <w:color w:val="000000"/>
                <w:sz w:val="18"/>
                <w:szCs w:val="18"/>
              </w:rPr>
            </w:pPr>
          </w:p>
          <w:p w:rsidR="00A51219" w:rsidRPr="00DC4AEF" w:rsidRDefault="00DC4AEF" w:rsidP="00414989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4AEF">
              <w:rPr>
                <w:sz w:val="18"/>
                <w:szCs w:val="18"/>
              </w:rPr>
              <w:t>Не владеет</w:t>
            </w:r>
          </w:p>
        </w:tc>
      </w:tr>
    </w:tbl>
    <w:p w:rsidR="00DD3FEC" w:rsidRPr="009422CF" w:rsidRDefault="00DD3FEC" w:rsidP="00DD3FEC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p w:rsidR="009422CF" w:rsidRPr="009422CF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6"/>
          <w:szCs w:val="16"/>
        </w:rPr>
      </w:pPr>
      <w:r w:rsidRPr="009422CF">
        <w:rPr>
          <w:b/>
          <w:bCs/>
          <w:color w:val="000000"/>
          <w:spacing w:val="2"/>
          <w:position w:val="2"/>
          <w:sz w:val="16"/>
          <w:szCs w:val="16"/>
        </w:rPr>
        <w:t xml:space="preserve">   </w:t>
      </w:r>
    </w:p>
    <w:p w:rsidR="009944FD" w:rsidRPr="004B3594" w:rsidRDefault="009944FD" w:rsidP="009944FD">
      <w:pPr>
        <w:shd w:val="clear" w:color="auto" w:fill="FFFFFF"/>
        <w:ind w:left="-851"/>
        <w:rPr>
          <w:b/>
          <w:bCs/>
          <w:color w:val="000000"/>
          <w:spacing w:val="2"/>
          <w:position w:val="2"/>
          <w:sz w:val="18"/>
          <w:szCs w:val="18"/>
        </w:rPr>
      </w:pP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  </w:t>
      </w:r>
      <w:r w:rsidRPr="004B3594">
        <w:rPr>
          <w:b/>
          <w:bCs/>
          <w:color w:val="000000"/>
          <w:spacing w:val="2"/>
          <w:position w:val="2"/>
          <w:sz w:val="18"/>
          <w:szCs w:val="18"/>
          <w:lang w:val="en-US"/>
        </w:rPr>
        <w:t>II</w:t>
      </w:r>
      <w:r w:rsidRPr="004B3594">
        <w:rPr>
          <w:b/>
          <w:bCs/>
          <w:color w:val="000000"/>
          <w:spacing w:val="2"/>
          <w:position w:val="2"/>
          <w:sz w:val="18"/>
          <w:szCs w:val="18"/>
        </w:rPr>
        <w:t xml:space="preserve">. Изменения, произошедшие в списке аффилированных лиц, за период  </w:t>
      </w:r>
    </w:p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p w:rsidR="009944FD" w:rsidRPr="009422CF" w:rsidRDefault="009944FD" w:rsidP="009944FD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6"/>
          <w:szCs w:val="16"/>
        </w:rPr>
      </w:pPr>
    </w:p>
    <w:tbl>
      <w:tblPr>
        <w:tblW w:w="6494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  <w:gridCol w:w="500"/>
        <w:gridCol w:w="349"/>
        <w:gridCol w:w="349"/>
        <w:gridCol w:w="222"/>
        <w:gridCol w:w="349"/>
        <w:gridCol w:w="349"/>
        <w:gridCol w:w="222"/>
        <w:gridCol w:w="349"/>
        <w:gridCol w:w="349"/>
        <w:gridCol w:w="349"/>
        <w:gridCol w:w="349"/>
      </w:tblGrid>
      <w:tr w:rsidR="009944FD" w:rsidRPr="009422CF" w:rsidTr="00564BA2">
        <w:tc>
          <w:tcPr>
            <w:tcW w:w="363" w:type="dxa"/>
            <w:tcBorders>
              <w:top w:val="nil"/>
              <w:left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 xml:space="preserve">с </w:t>
            </w:r>
            <w:proofErr w:type="gramEnd"/>
          </w:p>
        </w:tc>
        <w:tc>
          <w:tcPr>
            <w:tcW w:w="279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9" w:type="dxa"/>
          </w:tcPr>
          <w:p w:rsidR="009944FD" w:rsidRPr="009422CF" w:rsidRDefault="00271D5F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9" w:type="dxa"/>
          </w:tcPr>
          <w:p w:rsidR="009944FD" w:rsidRPr="009422CF" w:rsidRDefault="00271D5F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9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565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proofErr w:type="gramStart"/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по</w:t>
            </w:r>
            <w:proofErr w:type="gramEnd"/>
          </w:p>
        </w:tc>
        <w:tc>
          <w:tcPr>
            <w:tcW w:w="278" w:type="dxa"/>
          </w:tcPr>
          <w:p w:rsidR="009944FD" w:rsidRPr="009422CF" w:rsidRDefault="00A51219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3</w:t>
            </w:r>
          </w:p>
        </w:tc>
        <w:tc>
          <w:tcPr>
            <w:tcW w:w="278" w:type="dxa"/>
          </w:tcPr>
          <w:p w:rsidR="009944FD" w:rsidRPr="009422CF" w:rsidRDefault="00271D5F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271D5F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271D5F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  <w:tcBorders>
              <w:top w:val="nil"/>
              <w:bottom w:val="nil"/>
            </w:tcBorders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2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0</w:t>
            </w:r>
          </w:p>
        </w:tc>
        <w:tc>
          <w:tcPr>
            <w:tcW w:w="278" w:type="dxa"/>
          </w:tcPr>
          <w:p w:rsidR="009944FD" w:rsidRPr="009422CF" w:rsidRDefault="009944FD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  <w:tc>
          <w:tcPr>
            <w:tcW w:w="278" w:type="dxa"/>
          </w:tcPr>
          <w:p w:rsidR="009944FD" w:rsidRPr="009422CF" w:rsidRDefault="007058D3" w:rsidP="00564BA2">
            <w:pPr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</w:pPr>
            <w:r w:rsidRPr="009422CF">
              <w:rPr>
                <w:b/>
                <w:bCs/>
                <w:color w:val="000000"/>
                <w:spacing w:val="2"/>
                <w:position w:val="2"/>
                <w:sz w:val="26"/>
                <w:szCs w:val="26"/>
              </w:rPr>
              <w:t>1</w:t>
            </w:r>
          </w:p>
        </w:tc>
      </w:tr>
    </w:tbl>
    <w:p w:rsidR="009944FD" w:rsidRPr="009422CF" w:rsidRDefault="009944FD" w:rsidP="009944FD">
      <w:pPr>
        <w:shd w:val="clear" w:color="auto" w:fill="FFFFFF"/>
        <w:ind w:left="-851" w:firstLine="142"/>
        <w:rPr>
          <w:b/>
          <w:bCs/>
          <w:color w:val="000000"/>
          <w:spacing w:val="2"/>
          <w:position w:val="2"/>
          <w:sz w:val="26"/>
          <w:szCs w:val="26"/>
        </w:rPr>
      </w:pPr>
    </w:p>
    <w:p w:rsidR="00596020" w:rsidRPr="009422CF" w:rsidRDefault="00596020" w:rsidP="00596020">
      <w:pPr>
        <w:shd w:val="clear" w:color="auto" w:fill="FFFFFF"/>
        <w:tabs>
          <w:tab w:val="left" w:pos="426"/>
          <w:tab w:val="left" w:pos="567"/>
        </w:tabs>
        <w:ind w:left="-851" w:firstLine="142"/>
        <w:rPr>
          <w:b/>
          <w:bCs/>
          <w:color w:val="000000"/>
          <w:spacing w:val="2"/>
          <w:position w:val="2"/>
          <w:sz w:val="15"/>
          <w:szCs w:val="15"/>
        </w:rPr>
      </w:pPr>
    </w:p>
    <w:tbl>
      <w:tblPr>
        <w:tblW w:w="1488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4962"/>
        <w:gridCol w:w="3260"/>
        <w:gridCol w:w="5245"/>
      </w:tblGrid>
      <w:tr w:rsidR="00596020" w:rsidRPr="009422CF" w:rsidTr="007413BD">
        <w:trPr>
          <w:trHeight w:val="750"/>
        </w:trPr>
        <w:tc>
          <w:tcPr>
            <w:tcW w:w="1418" w:type="dxa"/>
          </w:tcPr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 xml:space="preserve">№ </w:t>
            </w:r>
            <w:proofErr w:type="gramStart"/>
            <w:r w:rsidRPr="009422CF">
              <w:rPr>
                <w:color w:val="000000"/>
                <w:spacing w:val="-2"/>
                <w:sz w:val="16"/>
                <w:szCs w:val="16"/>
              </w:rPr>
              <w:t>п</w:t>
            </w:r>
            <w:proofErr w:type="gramEnd"/>
            <w:r w:rsidRPr="009422CF">
              <w:rPr>
                <w:color w:val="000000"/>
                <w:spacing w:val="-2"/>
                <w:sz w:val="16"/>
                <w:szCs w:val="16"/>
              </w:rPr>
              <w:t>/п</w:t>
            </w:r>
          </w:p>
        </w:tc>
        <w:tc>
          <w:tcPr>
            <w:tcW w:w="4962" w:type="dxa"/>
          </w:tcPr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Содержание изменения</w:t>
            </w:r>
          </w:p>
        </w:tc>
        <w:tc>
          <w:tcPr>
            <w:tcW w:w="3260" w:type="dxa"/>
          </w:tcPr>
          <w:p w:rsidR="00596020" w:rsidRPr="009422CF" w:rsidRDefault="00596020" w:rsidP="007413BD">
            <w:pPr>
              <w:jc w:val="both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5245" w:type="dxa"/>
          </w:tcPr>
          <w:p w:rsidR="00596020" w:rsidRPr="009422CF" w:rsidRDefault="00596020" w:rsidP="007413BD">
            <w:pPr>
              <w:jc w:val="both"/>
              <w:rPr>
                <w:color w:val="000000"/>
                <w:spacing w:val="-2"/>
                <w:sz w:val="16"/>
                <w:szCs w:val="16"/>
              </w:rPr>
            </w:pPr>
          </w:p>
          <w:p w:rsidR="00596020" w:rsidRPr="009422CF" w:rsidRDefault="00596020" w:rsidP="007413BD">
            <w:pPr>
              <w:jc w:val="center"/>
              <w:rPr>
                <w:color w:val="000000"/>
                <w:spacing w:val="-2"/>
                <w:sz w:val="16"/>
                <w:szCs w:val="16"/>
              </w:rPr>
            </w:pPr>
            <w:r w:rsidRPr="009422CF">
              <w:rPr>
                <w:color w:val="000000"/>
                <w:spacing w:val="-2"/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596020" w:rsidRPr="009422CF" w:rsidTr="00950C12">
        <w:trPr>
          <w:trHeight w:val="326"/>
        </w:trPr>
        <w:tc>
          <w:tcPr>
            <w:tcW w:w="1418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spacing w:val="-2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596020" w:rsidRPr="009119D7" w:rsidRDefault="00596020" w:rsidP="007413BD">
            <w:pPr>
              <w:jc w:val="center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</w:tr>
    </w:tbl>
    <w:p w:rsidR="00010DB8" w:rsidRDefault="00010DB8" w:rsidP="00596020">
      <w:pPr>
        <w:shd w:val="clear" w:color="auto" w:fill="FFFFFF"/>
        <w:jc w:val="both"/>
        <w:rPr>
          <w:color w:val="000000"/>
        </w:rPr>
      </w:pPr>
    </w:p>
    <w:p w:rsidR="00596020" w:rsidRPr="00010DB8" w:rsidRDefault="00596020" w:rsidP="00596020">
      <w:pPr>
        <w:shd w:val="clear" w:color="auto" w:fill="FFFFFF"/>
        <w:jc w:val="both"/>
        <w:rPr>
          <w:color w:val="000000"/>
        </w:rPr>
      </w:pPr>
      <w:r w:rsidRPr="00010DB8">
        <w:rPr>
          <w:color w:val="000000"/>
        </w:rPr>
        <w:t>Содержание об аффилированном лице до изменения:</w:t>
      </w:r>
    </w:p>
    <w:p w:rsidR="00596020" w:rsidRPr="009422CF" w:rsidRDefault="00596020" w:rsidP="00596020">
      <w:pPr>
        <w:shd w:val="clear" w:color="auto" w:fill="FFFFFF"/>
        <w:jc w:val="center"/>
        <w:rPr>
          <w:sz w:val="15"/>
          <w:szCs w:val="15"/>
        </w:rPr>
        <w:sectPr w:rsidR="00596020" w:rsidRPr="009422CF" w:rsidSect="004F34FA">
          <w:type w:val="continuous"/>
          <w:pgSz w:w="16834" w:h="11909" w:orient="landscape"/>
          <w:pgMar w:top="851" w:right="8448" w:bottom="720" w:left="2109" w:header="720" w:footer="720" w:gutter="0"/>
          <w:cols w:space="60"/>
          <w:noEndnote/>
        </w:sectPr>
      </w:pPr>
    </w:p>
    <w:p w:rsidR="00596020" w:rsidRPr="009422CF" w:rsidRDefault="00596020" w:rsidP="00596020">
      <w:pPr>
        <w:spacing w:line="1" w:lineRule="exact"/>
        <w:rPr>
          <w:sz w:val="8"/>
          <w:szCs w:val="8"/>
        </w:rPr>
      </w:pPr>
    </w:p>
    <w:tbl>
      <w:tblPr>
        <w:tblW w:w="1495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970"/>
        <w:gridCol w:w="1431"/>
        <w:gridCol w:w="3152"/>
        <w:gridCol w:w="1512"/>
        <w:gridCol w:w="1834"/>
        <w:gridCol w:w="2487"/>
      </w:tblGrid>
      <w:tr w:rsidR="00E7364B" w:rsidRPr="009422CF" w:rsidTr="00E7364B">
        <w:trPr>
          <w:trHeight w:val="2171"/>
        </w:trPr>
        <w:tc>
          <w:tcPr>
            <w:tcW w:w="56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9"/>
                <w:szCs w:val="19"/>
              </w:rPr>
              <w:t xml:space="preserve">№ </w:t>
            </w:r>
            <w:proofErr w:type="gramStart"/>
            <w:r w:rsidRPr="009422CF">
              <w:rPr>
                <w:color w:val="000000"/>
                <w:spacing w:val="-2"/>
                <w:sz w:val="19"/>
                <w:szCs w:val="19"/>
              </w:rPr>
              <w:t>п</w:t>
            </w:r>
            <w:proofErr w:type="gramEnd"/>
            <w:r w:rsidRPr="009422CF">
              <w:rPr>
                <w:color w:val="000000"/>
                <w:spacing w:val="-2"/>
                <w:sz w:val="19"/>
                <w:szCs w:val="19"/>
              </w:rPr>
              <w:t>/п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40" w:right="45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sz w:val="15"/>
                <w:szCs w:val="15"/>
              </w:rPr>
            </w:pPr>
          </w:p>
        </w:tc>
        <w:tc>
          <w:tcPr>
            <w:tcW w:w="3970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Полное фирменное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наименование 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  <w:proofErr w:type="gramStart"/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(наименование </w:t>
            </w:r>
            <w:r w:rsidRPr="009422CF">
              <w:rPr>
                <w:color w:val="000000"/>
                <w:sz w:val="15"/>
                <w:szCs w:val="15"/>
              </w:rPr>
              <w:t xml:space="preserve">для некоммерческой </w:t>
            </w:r>
            <w:proofErr w:type="gramEnd"/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color w:val="000000"/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организации) или фамилия, </w:t>
            </w:r>
            <w:r w:rsidRPr="009422CF">
              <w:rPr>
                <w:color w:val="000000"/>
                <w:sz w:val="15"/>
                <w:szCs w:val="15"/>
              </w:rPr>
              <w:t xml:space="preserve">имя, </w:t>
            </w: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>отчество аффилированного лица</w:t>
            </w:r>
          </w:p>
        </w:tc>
        <w:tc>
          <w:tcPr>
            <w:tcW w:w="1431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10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Место нахождения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юридического </w:t>
            </w:r>
            <w:r w:rsidRPr="009422CF">
              <w:rPr>
                <w:color w:val="000000"/>
                <w:sz w:val="15"/>
                <w:szCs w:val="15"/>
              </w:rPr>
              <w:t xml:space="preserve">лица или место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жительства физического лица (указывается </w:t>
            </w:r>
            <w:r w:rsidRPr="009422CF">
              <w:rPr>
                <w:color w:val="000000"/>
                <w:sz w:val="15"/>
                <w:szCs w:val="15"/>
              </w:rPr>
              <w:t xml:space="preserve">только с согласия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физического лица)</w:t>
            </w:r>
          </w:p>
        </w:tc>
        <w:tc>
          <w:tcPr>
            <w:tcW w:w="315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rPr>
                <w:color w:val="000000"/>
                <w:spacing w:val="-2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Основание (основания), в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силу которого лицо </w:t>
            </w:r>
            <w:r w:rsidRPr="009422CF">
              <w:rPr>
                <w:color w:val="000000"/>
                <w:sz w:val="15"/>
                <w:szCs w:val="15"/>
              </w:rPr>
              <w:t xml:space="preserve">признается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аффилированным</w:t>
            </w:r>
          </w:p>
        </w:tc>
        <w:tc>
          <w:tcPr>
            <w:tcW w:w="151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color w:val="000000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z w:val="15"/>
                <w:szCs w:val="15"/>
              </w:rPr>
              <w:t xml:space="preserve">Дата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 xml:space="preserve">наступления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основания (оснований)</w:t>
            </w:r>
          </w:p>
        </w:tc>
        <w:tc>
          <w:tcPr>
            <w:tcW w:w="1834" w:type="dxa"/>
          </w:tcPr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color w:val="000000"/>
                <w:spacing w:val="-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Доля участия 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t>аффилирован</w:t>
            </w:r>
            <w:r w:rsidRPr="009422CF">
              <w:rPr>
                <w:color w:val="000000"/>
                <w:spacing w:val="-4"/>
                <w:sz w:val="15"/>
                <w:szCs w:val="15"/>
              </w:rPr>
              <w:softHyphen/>
            </w:r>
            <w:r w:rsidRPr="009422CF">
              <w:rPr>
                <w:color w:val="000000"/>
                <w:sz w:val="15"/>
                <w:szCs w:val="15"/>
              </w:rPr>
              <w:t xml:space="preserve">ного лица в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уставном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капитале 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  <w:tc>
          <w:tcPr>
            <w:tcW w:w="248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color w:val="000000"/>
                <w:spacing w:val="1"/>
                <w:sz w:val="15"/>
                <w:szCs w:val="15"/>
              </w:rPr>
            </w:pPr>
          </w:p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sz w:val="15"/>
                <w:szCs w:val="15"/>
              </w:rPr>
            </w:pPr>
            <w:r w:rsidRPr="009422CF">
              <w:rPr>
                <w:color w:val="000000"/>
                <w:spacing w:val="1"/>
                <w:sz w:val="15"/>
                <w:szCs w:val="15"/>
              </w:rPr>
              <w:t xml:space="preserve">Доля </w:t>
            </w:r>
            <w:r w:rsidRPr="009422CF">
              <w:rPr>
                <w:color w:val="000000"/>
                <w:sz w:val="15"/>
                <w:szCs w:val="15"/>
              </w:rPr>
              <w:t xml:space="preserve">принадлежащих </w:t>
            </w:r>
            <w:r w:rsidRPr="009422CF">
              <w:rPr>
                <w:color w:val="000000"/>
                <w:spacing w:val="-2"/>
                <w:sz w:val="15"/>
                <w:szCs w:val="15"/>
              </w:rPr>
              <w:t xml:space="preserve">аффилированному лицу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 xml:space="preserve">обыкновенных </w:t>
            </w:r>
            <w:r w:rsidRPr="009422CF">
              <w:rPr>
                <w:color w:val="000000"/>
                <w:spacing w:val="-3"/>
                <w:sz w:val="15"/>
                <w:szCs w:val="15"/>
              </w:rPr>
              <w:t xml:space="preserve">акций </w:t>
            </w:r>
            <w:r w:rsidRPr="009422CF">
              <w:rPr>
                <w:color w:val="000000"/>
                <w:sz w:val="15"/>
                <w:szCs w:val="15"/>
              </w:rPr>
              <w:t xml:space="preserve">акционерного </w:t>
            </w:r>
            <w:r w:rsidRPr="009422CF">
              <w:rPr>
                <w:color w:val="000000"/>
                <w:spacing w:val="-1"/>
                <w:sz w:val="15"/>
                <w:szCs w:val="15"/>
              </w:rPr>
              <w:t>общества, %</w:t>
            </w:r>
          </w:p>
        </w:tc>
      </w:tr>
      <w:tr w:rsidR="00E7364B" w:rsidRPr="009422CF" w:rsidTr="00E7364B">
        <w:trPr>
          <w:trHeight w:val="229"/>
        </w:trPr>
        <w:tc>
          <w:tcPr>
            <w:tcW w:w="56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1</w:t>
            </w:r>
          </w:p>
        </w:tc>
        <w:tc>
          <w:tcPr>
            <w:tcW w:w="3970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2</w:t>
            </w:r>
          </w:p>
        </w:tc>
        <w:tc>
          <w:tcPr>
            <w:tcW w:w="1431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right="10"/>
              <w:jc w:val="center"/>
              <w:rPr>
                <w:b/>
                <w:color w:val="000000"/>
                <w:spacing w:val="-3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3"/>
                <w:sz w:val="15"/>
                <w:szCs w:val="15"/>
              </w:rPr>
              <w:t>3</w:t>
            </w:r>
          </w:p>
        </w:tc>
        <w:tc>
          <w:tcPr>
            <w:tcW w:w="315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6" w:right="106"/>
              <w:jc w:val="center"/>
              <w:rPr>
                <w:b/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2"/>
                <w:sz w:val="15"/>
                <w:szCs w:val="15"/>
              </w:rPr>
              <w:t>4</w:t>
            </w:r>
          </w:p>
        </w:tc>
        <w:tc>
          <w:tcPr>
            <w:tcW w:w="1512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58" w:right="58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4" w:type="dxa"/>
          </w:tcPr>
          <w:p w:rsidR="00E7364B" w:rsidRPr="009422CF" w:rsidRDefault="00E7364B" w:rsidP="00623525">
            <w:pPr>
              <w:shd w:val="clear" w:color="auto" w:fill="FFFFFF"/>
              <w:spacing w:line="278" w:lineRule="exact"/>
              <w:ind w:left="48" w:right="67"/>
              <w:jc w:val="center"/>
              <w:rPr>
                <w:b/>
                <w:color w:val="000000"/>
                <w:spacing w:val="-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1"/>
                <w:sz w:val="15"/>
                <w:szCs w:val="15"/>
              </w:rPr>
              <w:t>6</w:t>
            </w:r>
          </w:p>
        </w:tc>
        <w:tc>
          <w:tcPr>
            <w:tcW w:w="2487" w:type="dxa"/>
          </w:tcPr>
          <w:p w:rsidR="00E7364B" w:rsidRPr="009422CF" w:rsidRDefault="00E7364B" w:rsidP="00623525">
            <w:pPr>
              <w:shd w:val="clear" w:color="auto" w:fill="FFFFFF"/>
              <w:spacing w:line="269" w:lineRule="exact"/>
              <w:ind w:left="10" w:right="38"/>
              <w:jc w:val="center"/>
              <w:rPr>
                <w:b/>
                <w:color w:val="000000"/>
                <w:spacing w:val="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1"/>
                <w:sz w:val="15"/>
                <w:szCs w:val="15"/>
              </w:rPr>
              <w:t>7</w:t>
            </w:r>
          </w:p>
        </w:tc>
      </w:tr>
    </w:tbl>
    <w:p w:rsidR="00E7364B" w:rsidRPr="009422CF" w:rsidRDefault="00E7364B" w:rsidP="00E7364B">
      <w:pPr>
        <w:shd w:val="clear" w:color="auto" w:fill="FFFFFF"/>
        <w:jc w:val="center"/>
        <w:rPr>
          <w:sz w:val="16"/>
          <w:szCs w:val="16"/>
        </w:rPr>
        <w:sectPr w:rsidR="00E7364B" w:rsidRPr="009422CF" w:rsidSect="00DD3FEC">
          <w:type w:val="continuous"/>
          <w:pgSz w:w="16834" w:h="11909" w:orient="landscape"/>
          <w:pgMar w:top="1440" w:right="8446" w:bottom="720" w:left="2110" w:header="720" w:footer="720" w:gutter="0"/>
          <w:cols w:space="60"/>
          <w:noEndnote/>
        </w:sectPr>
      </w:pPr>
    </w:p>
    <w:p w:rsidR="00E7364B" w:rsidRPr="009422CF" w:rsidRDefault="00E7364B" w:rsidP="00E7364B">
      <w:pPr>
        <w:spacing w:line="1" w:lineRule="exact"/>
        <w:rPr>
          <w:sz w:val="8"/>
          <w:szCs w:val="8"/>
        </w:rPr>
      </w:pPr>
    </w:p>
    <w:p w:rsidR="00950C12" w:rsidRDefault="00E7364B" w:rsidP="009119D7">
      <w:pPr>
        <w:shd w:val="clear" w:color="auto" w:fill="FFFFFF"/>
        <w:jc w:val="both"/>
        <w:rPr>
          <w:color w:val="000000"/>
          <w:sz w:val="19"/>
          <w:szCs w:val="19"/>
        </w:rPr>
      </w:pPr>
      <w:r w:rsidRPr="009422CF">
        <w:rPr>
          <w:color w:val="000000"/>
          <w:sz w:val="19"/>
          <w:szCs w:val="19"/>
        </w:rPr>
        <w:t xml:space="preserve">           </w:t>
      </w:r>
    </w:p>
    <w:p w:rsidR="009119D7" w:rsidRPr="00950C12" w:rsidRDefault="00E7364B" w:rsidP="00950C12">
      <w:pPr>
        <w:shd w:val="clear" w:color="auto" w:fill="FFFFFF"/>
        <w:ind w:firstLine="720"/>
        <w:jc w:val="both"/>
        <w:rPr>
          <w:color w:val="000000"/>
        </w:rPr>
      </w:pPr>
      <w:r w:rsidRPr="00950C12">
        <w:rPr>
          <w:color w:val="000000"/>
        </w:rPr>
        <w:t xml:space="preserve"> </w:t>
      </w:r>
      <w:r w:rsidR="00950C12">
        <w:rPr>
          <w:color w:val="000000"/>
        </w:rPr>
        <w:t xml:space="preserve"> </w:t>
      </w:r>
      <w:r w:rsidR="009119D7" w:rsidRPr="00950C12">
        <w:rPr>
          <w:color w:val="000000"/>
        </w:rPr>
        <w:t>Содержание об аффилированном лице после изменения: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3969"/>
        <w:gridCol w:w="1418"/>
        <w:gridCol w:w="3260"/>
        <w:gridCol w:w="1418"/>
        <w:gridCol w:w="1842"/>
        <w:gridCol w:w="2552"/>
      </w:tblGrid>
      <w:tr w:rsidR="00010DB8" w:rsidRPr="009422CF" w:rsidTr="00010DB8">
        <w:trPr>
          <w:trHeight w:val="229"/>
        </w:trPr>
        <w:tc>
          <w:tcPr>
            <w:tcW w:w="567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1</w:t>
            </w:r>
          </w:p>
        </w:tc>
        <w:tc>
          <w:tcPr>
            <w:tcW w:w="3969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45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2</w:t>
            </w:r>
          </w:p>
        </w:tc>
        <w:tc>
          <w:tcPr>
            <w:tcW w:w="1418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right="10"/>
              <w:jc w:val="center"/>
              <w:rPr>
                <w:b/>
                <w:color w:val="000000"/>
                <w:spacing w:val="-3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3"/>
                <w:sz w:val="15"/>
                <w:szCs w:val="15"/>
              </w:rPr>
              <w:t>3</w:t>
            </w:r>
          </w:p>
        </w:tc>
        <w:tc>
          <w:tcPr>
            <w:tcW w:w="3260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106" w:right="106"/>
              <w:jc w:val="center"/>
              <w:rPr>
                <w:b/>
                <w:color w:val="000000"/>
                <w:spacing w:val="-2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2"/>
                <w:sz w:val="15"/>
                <w:szCs w:val="15"/>
              </w:rPr>
              <w:t>4</w:t>
            </w:r>
          </w:p>
        </w:tc>
        <w:tc>
          <w:tcPr>
            <w:tcW w:w="1418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58" w:right="58"/>
              <w:jc w:val="center"/>
              <w:rPr>
                <w:b/>
                <w:color w:val="000000"/>
                <w:sz w:val="15"/>
                <w:szCs w:val="15"/>
              </w:rPr>
            </w:pPr>
            <w:r w:rsidRPr="009422CF">
              <w:rPr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42" w:type="dxa"/>
          </w:tcPr>
          <w:p w:rsidR="00010DB8" w:rsidRPr="009422CF" w:rsidRDefault="00010DB8" w:rsidP="00E345A5">
            <w:pPr>
              <w:shd w:val="clear" w:color="auto" w:fill="FFFFFF"/>
              <w:spacing w:line="278" w:lineRule="exact"/>
              <w:ind w:left="48" w:right="67"/>
              <w:jc w:val="center"/>
              <w:rPr>
                <w:b/>
                <w:color w:val="000000"/>
                <w:spacing w:val="-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-1"/>
                <w:sz w:val="15"/>
                <w:szCs w:val="15"/>
              </w:rPr>
              <w:t>6</w:t>
            </w:r>
          </w:p>
        </w:tc>
        <w:tc>
          <w:tcPr>
            <w:tcW w:w="2552" w:type="dxa"/>
          </w:tcPr>
          <w:p w:rsidR="00010DB8" w:rsidRPr="009422CF" w:rsidRDefault="00010DB8" w:rsidP="00E345A5">
            <w:pPr>
              <w:shd w:val="clear" w:color="auto" w:fill="FFFFFF"/>
              <w:spacing w:line="269" w:lineRule="exact"/>
              <w:ind w:left="10" w:right="38"/>
              <w:jc w:val="center"/>
              <w:rPr>
                <w:b/>
                <w:color w:val="000000"/>
                <w:spacing w:val="1"/>
                <w:sz w:val="15"/>
                <w:szCs w:val="15"/>
              </w:rPr>
            </w:pPr>
            <w:r w:rsidRPr="009422CF">
              <w:rPr>
                <w:b/>
                <w:color w:val="000000"/>
                <w:spacing w:val="1"/>
                <w:sz w:val="15"/>
                <w:szCs w:val="15"/>
              </w:rPr>
              <w:t>7</w:t>
            </w:r>
          </w:p>
        </w:tc>
      </w:tr>
    </w:tbl>
    <w:p w:rsidR="00E7364B" w:rsidRPr="009422CF" w:rsidRDefault="00E7364B" w:rsidP="00E7364B">
      <w:pPr>
        <w:keepNext/>
        <w:shd w:val="clear" w:color="auto" w:fill="FFFFFF"/>
        <w:jc w:val="both"/>
        <w:rPr>
          <w:color w:val="000000"/>
          <w:sz w:val="19"/>
          <w:szCs w:val="19"/>
        </w:rPr>
      </w:pPr>
    </w:p>
    <w:p w:rsidR="001D650A" w:rsidRDefault="001D650A" w:rsidP="001D650A">
      <w:pPr>
        <w:keepLines/>
        <w:shd w:val="clear" w:color="auto" w:fill="FFFFFF"/>
        <w:tabs>
          <w:tab w:val="left" w:pos="1418"/>
        </w:tabs>
        <w:ind w:left="-1260" w:firstLine="1544"/>
      </w:pPr>
      <w:r w:rsidRPr="003E4442">
        <w:rPr>
          <w:b/>
          <w:bCs/>
          <w:sz w:val="24"/>
          <w:szCs w:val="24"/>
        </w:rPr>
        <w:t>В отчетном квартале изменений в список аффилированных лиц не вносилось.</w:t>
      </w:r>
    </w:p>
    <w:p w:rsidR="003937DE" w:rsidRPr="009422CF" w:rsidRDefault="003937DE" w:rsidP="00F81176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FC2734" w:rsidRPr="009422CF" w:rsidRDefault="00FC2734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</w:p>
    <w:p w:rsidR="00282C5F" w:rsidRPr="009422CF" w:rsidRDefault="004B3594" w:rsidP="006D2DF3">
      <w:pPr>
        <w:shd w:val="clear" w:color="auto" w:fill="FFFFFF"/>
        <w:ind w:right="-1638"/>
        <w:jc w:val="center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                </w:t>
      </w:r>
      <w:r w:rsidR="00F81176" w:rsidRPr="009422CF">
        <w:rPr>
          <w:color w:val="000000"/>
          <w:sz w:val="19"/>
          <w:szCs w:val="19"/>
        </w:rPr>
        <w:t xml:space="preserve">Генеральный   директор   ОАО "БМЗ"      </w:t>
      </w:r>
      <w:r w:rsidR="008D6862" w:rsidRPr="009422CF">
        <w:rPr>
          <w:color w:val="000000"/>
          <w:sz w:val="19"/>
          <w:szCs w:val="19"/>
        </w:rPr>
        <w:t xml:space="preserve">                              </w:t>
      </w:r>
      <w:r w:rsidR="00F81176" w:rsidRPr="009422CF">
        <w:rPr>
          <w:color w:val="000000"/>
          <w:sz w:val="19"/>
          <w:szCs w:val="19"/>
        </w:rPr>
        <w:t xml:space="preserve">               П.Д. Коваленко</w:t>
      </w:r>
    </w:p>
    <w:sectPr w:rsidR="00282C5F" w:rsidRPr="009422CF" w:rsidSect="006D2DF3">
      <w:type w:val="continuous"/>
      <w:pgSz w:w="16834" w:h="11909" w:orient="landscape"/>
      <w:pgMar w:top="964" w:right="4644" w:bottom="357" w:left="121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bordersDoNotSurroundHeader/>
  <w:bordersDoNotSurroundFooter/>
  <w:proofState w:spelling="clean" w:grammar="clean"/>
  <w:attachedTemplate r:id="rId1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891"/>
    <w:rsid w:val="0000061E"/>
    <w:rsid w:val="0000237B"/>
    <w:rsid w:val="00010DB8"/>
    <w:rsid w:val="00013A1B"/>
    <w:rsid w:val="00022891"/>
    <w:rsid w:val="00024D6C"/>
    <w:rsid w:val="000331AD"/>
    <w:rsid w:val="00043F0B"/>
    <w:rsid w:val="000702ED"/>
    <w:rsid w:val="00074956"/>
    <w:rsid w:val="000D1251"/>
    <w:rsid w:val="000F2B45"/>
    <w:rsid w:val="000F3D25"/>
    <w:rsid w:val="0011180A"/>
    <w:rsid w:val="00114DF8"/>
    <w:rsid w:val="00124323"/>
    <w:rsid w:val="00153BAC"/>
    <w:rsid w:val="00176053"/>
    <w:rsid w:val="001C4714"/>
    <w:rsid w:val="001D650A"/>
    <w:rsid w:val="001E55E3"/>
    <w:rsid w:val="002055F3"/>
    <w:rsid w:val="0023137D"/>
    <w:rsid w:val="00245B04"/>
    <w:rsid w:val="0025002E"/>
    <w:rsid w:val="00255007"/>
    <w:rsid w:val="0025523D"/>
    <w:rsid w:val="00262A0C"/>
    <w:rsid w:val="00262C25"/>
    <w:rsid w:val="00264B87"/>
    <w:rsid w:val="002651A3"/>
    <w:rsid w:val="00271D5F"/>
    <w:rsid w:val="00282C5F"/>
    <w:rsid w:val="002846D9"/>
    <w:rsid w:val="002C0FBD"/>
    <w:rsid w:val="00315272"/>
    <w:rsid w:val="00333565"/>
    <w:rsid w:val="00350037"/>
    <w:rsid w:val="0036104A"/>
    <w:rsid w:val="00391943"/>
    <w:rsid w:val="0039278A"/>
    <w:rsid w:val="003937DE"/>
    <w:rsid w:val="003B4789"/>
    <w:rsid w:val="003C4907"/>
    <w:rsid w:val="003E4126"/>
    <w:rsid w:val="003E4442"/>
    <w:rsid w:val="003F4DC8"/>
    <w:rsid w:val="00414989"/>
    <w:rsid w:val="00425A6F"/>
    <w:rsid w:val="00430D26"/>
    <w:rsid w:val="00456C76"/>
    <w:rsid w:val="00474401"/>
    <w:rsid w:val="00490282"/>
    <w:rsid w:val="00493D48"/>
    <w:rsid w:val="004A4DE3"/>
    <w:rsid w:val="004B165C"/>
    <w:rsid w:val="004B30D8"/>
    <w:rsid w:val="004B3594"/>
    <w:rsid w:val="004E6DB2"/>
    <w:rsid w:val="004F34FA"/>
    <w:rsid w:val="0051591F"/>
    <w:rsid w:val="00522A40"/>
    <w:rsid w:val="005246A3"/>
    <w:rsid w:val="0052595B"/>
    <w:rsid w:val="00541BDA"/>
    <w:rsid w:val="005448AC"/>
    <w:rsid w:val="00560298"/>
    <w:rsid w:val="005629E1"/>
    <w:rsid w:val="00596020"/>
    <w:rsid w:val="005E13A4"/>
    <w:rsid w:val="005F3467"/>
    <w:rsid w:val="00605ECC"/>
    <w:rsid w:val="00671ACB"/>
    <w:rsid w:val="00683BAE"/>
    <w:rsid w:val="006B25D1"/>
    <w:rsid w:val="006B35EB"/>
    <w:rsid w:val="006D2DF3"/>
    <w:rsid w:val="006E36A0"/>
    <w:rsid w:val="006F14DD"/>
    <w:rsid w:val="007058D3"/>
    <w:rsid w:val="00713635"/>
    <w:rsid w:val="00763C6B"/>
    <w:rsid w:val="00791C72"/>
    <w:rsid w:val="007B5169"/>
    <w:rsid w:val="007C5B96"/>
    <w:rsid w:val="007E2123"/>
    <w:rsid w:val="007E228F"/>
    <w:rsid w:val="0080244E"/>
    <w:rsid w:val="00821632"/>
    <w:rsid w:val="00823A6B"/>
    <w:rsid w:val="00855A3B"/>
    <w:rsid w:val="00857290"/>
    <w:rsid w:val="008662C6"/>
    <w:rsid w:val="008D0E2E"/>
    <w:rsid w:val="008D1C5F"/>
    <w:rsid w:val="008D6862"/>
    <w:rsid w:val="009119D7"/>
    <w:rsid w:val="009268A5"/>
    <w:rsid w:val="00927D6E"/>
    <w:rsid w:val="009328AD"/>
    <w:rsid w:val="009422CF"/>
    <w:rsid w:val="00950C12"/>
    <w:rsid w:val="00974846"/>
    <w:rsid w:val="0098647D"/>
    <w:rsid w:val="0099038E"/>
    <w:rsid w:val="009944FD"/>
    <w:rsid w:val="009B50B4"/>
    <w:rsid w:val="00A013F2"/>
    <w:rsid w:val="00A1226B"/>
    <w:rsid w:val="00A42E0A"/>
    <w:rsid w:val="00A51219"/>
    <w:rsid w:val="00AA1FD9"/>
    <w:rsid w:val="00AB74B9"/>
    <w:rsid w:val="00AE6072"/>
    <w:rsid w:val="00AF1285"/>
    <w:rsid w:val="00AF1913"/>
    <w:rsid w:val="00AF63A3"/>
    <w:rsid w:val="00B44557"/>
    <w:rsid w:val="00B81B22"/>
    <w:rsid w:val="00BA08E8"/>
    <w:rsid w:val="00BD013B"/>
    <w:rsid w:val="00C0211D"/>
    <w:rsid w:val="00C22610"/>
    <w:rsid w:val="00C75213"/>
    <w:rsid w:val="00C97B9D"/>
    <w:rsid w:val="00CE1E0E"/>
    <w:rsid w:val="00D01CBD"/>
    <w:rsid w:val="00D25C48"/>
    <w:rsid w:val="00D31F32"/>
    <w:rsid w:val="00D50BEC"/>
    <w:rsid w:val="00D86C22"/>
    <w:rsid w:val="00D87596"/>
    <w:rsid w:val="00DC3FB5"/>
    <w:rsid w:val="00DC4AEF"/>
    <w:rsid w:val="00DD3FEC"/>
    <w:rsid w:val="00E052F0"/>
    <w:rsid w:val="00E25462"/>
    <w:rsid w:val="00E53749"/>
    <w:rsid w:val="00E55FC9"/>
    <w:rsid w:val="00E7364B"/>
    <w:rsid w:val="00E74CEF"/>
    <w:rsid w:val="00E8143D"/>
    <w:rsid w:val="00EA5C46"/>
    <w:rsid w:val="00EC0385"/>
    <w:rsid w:val="00ED4656"/>
    <w:rsid w:val="00F16D0A"/>
    <w:rsid w:val="00F21A12"/>
    <w:rsid w:val="00F24CDA"/>
    <w:rsid w:val="00F520D2"/>
    <w:rsid w:val="00F66C12"/>
    <w:rsid w:val="00F81176"/>
    <w:rsid w:val="00F849A5"/>
    <w:rsid w:val="00F966C5"/>
    <w:rsid w:val="00FC2734"/>
    <w:rsid w:val="00FD10DE"/>
    <w:rsid w:val="00FD5829"/>
    <w:rsid w:val="00FF4193"/>
    <w:rsid w:val="00FF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A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82163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21632"/>
    <w:rPr>
      <w:rFonts w:ascii="Cambria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D50BE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72;&#1090;&#1072;&#1088;&#1077;&#1085;&#1082;&#1086;\&#1052;&#1086;&#1080;%20&#1076;&#1086;&#1082;&#1091;&#1084;&#1077;&#1085;&#1090;&#1099;\&#1052;&#1086;&#1080;%20&#1076;&#1086;&#1082;&#1091;&#1084;&#1077;&#1085;&#1090;&#1099;%20%20-%20&#1057;.&#1055;.%20&#1058;&#1072;&#1090;&#1072;&#1088;&#1077;&#1085;&#1082;&#1086;\&#1062;&#1077;&#1085;&#1085;&#1099;&#1077;%20&#1073;&#1091;&#1084;&#1072;&#1075;&#1080;\&#1072;&#1092;&#1092;&#1080;&#1083;&#1080;&#1088;&#1086;&#1074;&#1072;&#1085;&#1085;&#1099;&#1077;%20&#1083;&#1080;&#1094;&#1072;\&#1089;&#1087;&#1080;&#1089;&#1082;&#1080;%20%20&#1040;&#1051;\2008\&#1072;&#1092;&#1092;&#1080;&#1083;&#1080;&#1088;&#1086;&#1074;&#1072;&#1085;&#1085;&#1099;&#1077;%20&#1083;&#1080;&#1094;&#1072;%20&#1089;%20&#1080;&#1079;&#1084;&#1077;&#1085;%20&#1079;&#1072;%202%20&#1082;&#1074;.%202008%20&#1075;.%20&#1076;&#1083;&#1103;%20&#1089;&#1072;&#1081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7BE43-BF6D-4A7E-B7D0-EC6D949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аффилированные лица с измен за 2 кв. 2008 г. для сайта</Template>
  <TotalTime>1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Home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!</dc:creator>
  <cp:keywords/>
  <dc:description/>
  <cp:lastModifiedBy>!</cp:lastModifiedBy>
  <cp:revision>2</cp:revision>
  <cp:lastPrinted>2011-12-19T07:39:00Z</cp:lastPrinted>
  <dcterms:created xsi:type="dcterms:W3CDTF">2012-07-23T06:15:00Z</dcterms:created>
  <dcterms:modified xsi:type="dcterms:W3CDTF">2012-07-23T06:15:00Z</dcterms:modified>
</cp:coreProperties>
</file>