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4E5" w:rsidRDefault="007914E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914E5" w:rsidRDefault="007914E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914E5" w:rsidRDefault="007914E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914E5" w:rsidRDefault="007914E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7914E5" w:rsidRDefault="007914E5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7914E5" w:rsidRDefault="007914E5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7914E5">
        <w:trPr>
          <w:jc w:val="center"/>
        </w:trPr>
        <w:tc>
          <w:tcPr>
            <w:tcW w:w="2296" w:type="dxa"/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7914E5" w:rsidRDefault="007914E5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7914E5">
        <w:trPr>
          <w:jc w:val="center"/>
        </w:trPr>
        <w:tc>
          <w:tcPr>
            <w:tcW w:w="595" w:type="dxa"/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Pr="005F7E6F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Pr="005F7E6F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914E5" w:rsidRPr="005F7E6F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</w:tr>
    </w:tbl>
    <w:p w:rsidR="007914E5" w:rsidRDefault="007914E5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7914E5" w:rsidRDefault="007914E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7914E5" w:rsidRDefault="007914E5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7914E5" w:rsidRDefault="007914E5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7914E5" w:rsidRDefault="007914E5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7914E5" w:rsidRDefault="007914E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7914E5" w:rsidRDefault="007914E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7914E5" w:rsidRDefault="007914E5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7914E5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7914E5" w:rsidRDefault="007914E5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914E5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7914E5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7914E5" w:rsidRPr="00A16D4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84" w:type="dxa"/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декабря</w:t>
            </w:r>
          </w:p>
        </w:tc>
        <w:tc>
          <w:tcPr>
            <w:tcW w:w="425" w:type="dxa"/>
            <w:vAlign w:val="bottom"/>
          </w:tcPr>
          <w:p w:rsidR="007914E5" w:rsidRDefault="007914E5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</w:t>
            </w:r>
          </w:p>
        </w:tc>
        <w:tc>
          <w:tcPr>
            <w:tcW w:w="2694" w:type="dxa"/>
            <w:gridSpan w:val="7"/>
            <w:vAlign w:val="bottom"/>
          </w:tcPr>
          <w:p w:rsidR="007914E5" w:rsidRDefault="007914E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7914E5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7914E5" w:rsidRDefault="007914E5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7914E5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7914E5" w:rsidRDefault="007914E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7914E5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7914E5" w:rsidRDefault="007914E5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7914E5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7914E5" w:rsidRDefault="007914E5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7914E5" w:rsidRPr="005F7E6F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7914E5" w:rsidRPr="005F7E6F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Pr="005F7E6F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7914E5" w:rsidRDefault="007914E5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7914E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6A24F6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6A24F6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6A24F6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6A24F6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6A24F6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6A24F6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Pr="006A24F6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7914E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7914E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9D01E6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7914E5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14E5" w:rsidRPr="009D01E6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7914E5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/>
        </w:tc>
      </w:tr>
      <w:tr w:rsidR="007914E5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10.04.2019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/>
        </w:tc>
      </w:tr>
      <w:tr w:rsidR="007914E5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9D01E6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7914E5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9D01E6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7914E5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Pr="009D01E6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7914E5" w:rsidRDefault="007914E5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7914E5" w:rsidRDefault="007914E5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7914E5" w:rsidRDefault="007914E5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7914E5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</w:tr>
      <w:tr w:rsidR="007914E5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7914E5" w:rsidRDefault="007914E5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14E5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7914E5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7914E5" w:rsidRDefault="007914E5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7914E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7914E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7914E5" w:rsidRDefault="007914E5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7914E5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7914E5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7914E5" w:rsidRDefault="007914E5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7914E5" w:rsidRDefault="007914E5" w:rsidP="00E75ACB">
      <w:pPr>
        <w:jc w:val="right"/>
      </w:pPr>
    </w:p>
    <w:sectPr w:rsidR="007914E5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4E5" w:rsidRDefault="007914E5">
      <w:r>
        <w:separator/>
      </w:r>
    </w:p>
  </w:endnote>
  <w:endnote w:type="continuationSeparator" w:id="1">
    <w:p w:rsidR="007914E5" w:rsidRDefault="007914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4E5" w:rsidRDefault="007914E5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3</w:t>
    </w:r>
    <w:r>
      <w:rPr>
        <w:rStyle w:val="PageNumber"/>
        <w:rFonts w:cs="Arial"/>
      </w:rPr>
      <w:fldChar w:fldCharType="end"/>
    </w:r>
  </w:p>
  <w:p w:rsidR="007914E5" w:rsidRDefault="007914E5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4E5" w:rsidRDefault="007914E5">
      <w:r>
        <w:separator/>
      </w:r>
    </w:p>
  </w:footnote>
  <w:footnote w:type="continuationSeparator" w:id="1">
    <w:p w:rsidR="007914E5" w:rsidRDefault="007914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55462"/>
    <w:rsid w:val="002746EC"/>
    <w:rsid w:val="002B028B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570A1"/>
    <w:rsid w:val="005770E2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46C03"/>
    <w:rsid w:val="00755A17"/>
    <w:rsid w:val="00760C20"/>
    <w:rsid w:val="00775843"/>
    <w:rsid w:val="00785655"/>
    <w:rsid w:val="007914E5"/>
    <w:rsid w:val="007A2207"/>
    <w:rsid w:val="007B58B3"/>
    <w:rsid w:val="007F5F5B"/>
    <w:rsid w:val="00801852"/>
    <w:rsid w:val="00856692"/>
    <w:rsid w:val="008E6CD5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C6E93"/>
    <w:rsid w:val="009D01E6"/>
    <w:rsid w:val="009D2CDE"/>
    <w:rsid w:val="009E6FAA"/>
    <w:rsid w:val="00A03238"/>
    <w:rsid w:val="00A16D45"/>
    <w:rsid w:val="00A20526"/>
    <w:rsid w:val="00A233D2"/>
    <w:rsid w:val="00A23483"/>
    <w:rsid w:val="00A549E0"/>
    <w:rsid w:val="00AB73BD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F4512"/>
    <w:rsid w:val="00D03BD8"/>
    <w:rsid w:val="00D245CC"/>
    <w:rsid w:val="00D537BF"/>
    <w:rsid w:val="00D77760"/>
    <w:rsid w:val="00DB5B39"/>
    <w:rsid w:val="00DC1954"/>
    <w:rsid w:val="00DC387A"/>
    <w:rsid w:val="00E23B4A"/>
    <w:rsid w:val="00E23BAA"/>
    <w:rsid w:val="00E2561D"/>
    <w:rsid w:val="00E36049"/>
    <w:rsid w:val="00E36FB0"/>
    <w:rsid w:val="00E75ACB"/>
    <w:rsid w:val="00E96D6A"/>
    <w:rsid w:val="00EB39F7"/>
    <w:rsid w:val="00EB624C"/>
    <w:rsid w:val="00EC78AA"/>
    <w:rsid w:val="00EE0189"/>
    <w:rsid w:val="00EE0AF5"/>
    <w:rsid w:val="00EF705A"/>
    <w:rsid w:val="00F30D76"/>
    <w:rsid w:val="00F34D94"/>
    <w:rsid w:val="00F468E1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3</Pages>
  <Words>626</Words>
  <Characters>3574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LeontevaGA</cp:lastModifiedBy>
  <cp:revision>20</cp:revision>
  <cp:lastPrinted>2018-04-02T05:23:00Z</cp:lastPrinted>
  <dcterms:created xsi:type="dcterms:W3CDTF">2016-04-02T09:32:00Z</dcterms:created>
  <dcterms:modified xsi:type="dcterms:W3CDTF">2020-01-04T07:46:00Z</dcterms:modified>
</cp:coreProperties>
</file>