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DCF" w:rsidRDefault="00977DC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77DCF" w:rsidRDefault="00977DC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77DCF" w:rsidRDefault="00977DC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977DCF" w:rsidRDefault="00977DC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977DCF" w:rsidRDefault="00977DCF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977DCF" w:rsidRDefault="00977DCF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977DCF">
        <w:trPr>
          <w:jc w:val="center"/>
        </w:trPr>
        <w:tc>
          <w:tcPr>
            <w:tcW w:w="2296" w:type="dxa"/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977DCF" w:rsidRDefault="00977DCF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977DCF">
        <w:trPr>
          <w:jc w:val="center"/>
        </w:trPr>
        <w:tc>
          <w:tcPr>
            <w:tcW w:w="595" w:type="dxa"/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Pr="005F7E6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Pr="005F7E6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DCF" w:rsidRPr="005F7E6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</w:tr>
    </w:tbl>
    <w:p w:rsidR="00977DCF" w:rsidRDefault="00977DCF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977DCF" w:rsidRDefault="00977DCF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977DCF" w:rsidRDefault="00977DCF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977DCF" w:rsidRDefault="00977DCF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977DCF" w:rsidRDefault="00977DCF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977DCF" w:rsidRDefault="00977DCF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977DCF" w:rsidRDefault="00977DCF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977DCF" w:rsidRDefault="00977DCF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977DCF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977DCF" w:rsidRDefault="00977DCF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977DCF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977DCF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977DCF" w:rsidRPr="00A16D45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284" w:type="dxa"/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октября</w:t>
            </w:r>
          </w:p>
        </w:tc>
        <w:tc>
          <w:tcPr>
            <w:tcW w:w="425" w:type="dxa"/>
            <w:vAlign w:val="bottom"/>
          </w:tcPr>
          <w:p w:rsidR="00977DCF" w:rsidRDefault="00977DCF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2694" w:type="dxa"/>
            <w:gridSpan w:val="7"/>
            <w:vAlign w:val="bottom"/>
          </w:tcPr>
          <w:p w:rsidR="00977DCF" w:rsidRDefault="00977DCF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977DCF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977DCF" w:rsidRDefault="00977DCF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977DCF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77DCF" w:rsidRDefault="00977DCF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977DCF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77DCF" w:rsidRDefault="00977DCF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977DCF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977DCF" w:rsidRDefault="00977DCF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77DCF" w:rsidRPr="005F7E6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977DCF" w:rsidRPr="005F7E6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Pr="005F7E6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977DCF" w:rsidRDefault="00977DCF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977DCF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Pr="006A24F6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Pr="006A24F6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Pr="006A24F6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Pr="006A24F6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Pr="006A24F6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Pr="006A24F6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Pr="006A24F6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77DCF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977DCF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Pr="009D01E6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977DCF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7DCF" w:rsidRPr="009D01E6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77DCF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977DCF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Default="00977DCF"/>
        </w:tc>
      </w:tr>
      <w:tr w:rsidR="00977DCF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10.04.2018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Default="00977DCF"/>
        </w:tc>
      </w:tr>
      <w:tr w:rsidR="00977DCF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Pr="009D01E6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977DCF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Pr="009D01E6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977DCF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Pr="009D01E6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Default="00977DCF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977DCF" w:rsidRDefault="00977DCF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977DCF" w:rsidRDefault="00977DCF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977DCF" w:rsidRDefault="00977DCF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977DCF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977DCF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977DCF" w:rsidRDefault="00977DCF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7DCF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977DCF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977DCF" w:rsidRDefault="00977DCF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977DCF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77DCF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977DCF" w:rsidRDefault="00977DCF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977DCF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77DCF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77DCF" w:rsidRDefault="00977DC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977DCF" w:rsidRDefault="00977DCF" w:rsidP="00E75ACB">
      <w:pPr>
        <w:jc w:val="right"/>
      </w:pPr>
    </w:p>
    <w:sectPr w:rsidR="00977DCF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DCF" w:rsidRDefault="00977DCF">
      <w:r>
        <w:separator/>
      </w:r>
    </w:p>
  </w:endnote>
  <w:endnote w:type="continuationSeparator" w:id="1">
    <w:p w:rsidR="00977DCF" w:rsidRDefault="00977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DCF" w:rsidRDefault="00977DCF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977DCF" w:rsidRDefault="00977DCF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DCF" w:rsidRDefault="00977DCF">
      <w:r>
        <w:separator/>
      </w:r>
    </w:p>
  </w:footnote>
  <w:footnote w:type="continuationSeparator" w:id="1">
    <w:p w:rsidR="00977DCF" w:rsidRDefault="00977D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7717C"/>
    <w:rsid w:val="000832D7"/>
    <w:rsid w:val="00091540"/>
    <w:rsid w:val="0010119A"/>
    <w:rsid w:val="00125034"/>
    <w:rsid w:val="00155BB5"/>
    <w:rsid w:val="001A6E83"/>
    <w:rsid w:val="001B4C50"/>
    <w:rsid w:val="001C6E3D"/>
    <w:rsid w:val="00246F71"/>
    <w:rsid w:val="00255462"/>
    <w:rsid w:val="002746EC"/>
    <w:rsid w:val="002C4B18"/>
    <w:rsid w:val="002F462C"/>
    <w:rsid w:val="0030003F"/>
    <w:rsid w:val="00311064"/>
    <w:rsid w:val="0033137C"/>
    <w:rsid w:val="00352C7E"/>
    <w:rsid w:val="0038136E"/>
    <w:rsid w:val="00381C4D"/>
    <w:rsid w:val="00393F19"/>
    <w:rsid w:val="00395237"/>
    <w:rsid w:val="003B6FA9"/>
    <w:rsid w:val="003C7DEF"/>
    <w:rsid w:val="003D46F8"/>
    <w:rsid w:val="003E2CD3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770E2"/>
    <w:rsid w:val="00580F2A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A2207"/>
    <w:rsid w:val="007B58B3"/>
    <w:rsid w:val="007F5F5B"/>
    <w:rsid w:val="00856692"/>
    <w:rsid w:val="008F5007"/>
    <w:rsid w:val="00913E37"/>
    <w:rsid w:val="00916E01"/>
    <w:rsid w:val="00931C75"/>
    <w:rsid w:val="00940F97"/>
    <w:rsid w:val="009459A7"/>
    <w:rsid w:val="00957FC5"/>
    <w:rsid w:val="00977DCF"/>
    <w:rsid w:val="00982A76"/>
    <w:rsid w:val="009B38EE"/>
    <w:rsid w:val="009D01E6"/>
    <w:rsid w:val="009D2CDE"/>
    <w:rsid w:val="009E6FAA"/>
    <w:rsid w:val="00A03238"/>
    <w:rsid w:val="00A16D45"/>
    <w:rsid w:val="00A20526"/>
    <w:rsid w:val="00A23483"/>
    <w:rsid w:val="00A549E0"/>
    <w:rsid w:val="00AB73BD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64E7E"/>
    <w:rsid w:val="00CF4512"/>
    <w:rsid w:val="00D245CC"/>
    <w:rsid w:val="00D537BF"/>
    <w:rsid w:val="00D77760"/>
    <w:rsid w:val="00DC1954"/>
    <w:rsid w:val="00E23B4A"/>
    <w:rsid w:val="00E23BAA"/>
    <w:rsid w:val="00E2561D"/>
    <w:rsid w:val="00E36049"/>
    <w:rsid w:val="00E36FB0"/>
    <w:rsid w:val="00E75ACB"/>
    <w:rsid w:val="00E96D6A"/>
    <w:rsid w:val="00EB39F7"/>
    <w:rsid w:val="00EB624C"/>
    <w:rsid w:val="00EC78AA"/>
    <w:rsid w:val="00EE0189"/>
    <w:rsid w:val="00EE0AF5"/>
    <w:rsid w:val="00EF705A"/>
    <w:rsid w:val="00F30D76"/>
    <w:rsid w:val="00F34D94"/>
    <w:rsid w:val="00F468E1"/>
    <w:rsid w:val="00F5162C"/>
    <w:rsid w:val="00F767D9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3</Pages>
  <Words>626</Words>
  <Characters>3574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LobastovaEV</cp:lastModifiedBy>
  <cp:revision>19</cp:revision>
  <cp:lastPrinted>2018-04-02T05:23:00Z</cp:lastPrinted>
  <dcterms:created xsi:type="dcterms:W3CDTF">2016-04-02T09:32:00Z</dcterms:created>
  <dcterms:modified xsi:type="dcterms:W3CDTF">2018-10-01T06:46:00Z</dcterms:modified>
</cp:coreProperties>
</file>