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BD" w:rsidRPr="00153BAC" w:rsidRDefault="002C0FBD" w:rsidP="00C0211D">
      <w:pPr>
        <w:shd w:val="clear" w:color="auto" w:fill="FFFFFF"/>
        <w:tabs>
          <w:tab w:val="left" w:pos="4820"/>
          <w:tab w:val="left" w:pos="5387"/>
          <w:tab w:val="left" w:pos="5812"/>
        </w:tabs>
        <w:spacing w:before="864"/>
        <w:ind w:left="86"/>
        <w:jc w:val="center"/>
        <w:rPr>
          <w:b/>
          <w:bCs/>
          <w:sz w:val="24"/>
          <w:szCs w:val="24"/>
        </w:rPr>
      </w:pPr>
      <w:r w:rsidRPr="00153BAC">
        <w:rPr>
          <w:b/>
          <w:bCs/>
          <w:color w:val="000000"/>
          <w:spacing w:val="-1"/>
          <w:sz w:val="24"/>
          <w:szCs w:val="24"/>
        </w:rPr>
        <w:t>СПИСОК АФФИЛИРОВАННЫХ ЛИЦ</w:t>
      </w:r>
    </w:p>
    <w:p w:rsidR="002C0FBD" w:rsidRPr="00153BAC" w:rsidRDefault="002C0FBD">
      <w:pPr>
        <w:shd w:val="clear" w:color="auto" w:fill="FFFFFF"/>
        <w:spacing w:before="29"/>
        <w:ind w:left="48"/>
        <w:jc w:val="center"/>
        <w:rPr>
          <w:sz w:val="22"/>
          <w:szCs w:val="22"/>
        </w:rPr>
      </w:pPr>
      <w:r w:rsidRPr="00153BAC">
        <w:rPr>
          <w:color w:val="000000"/>
          <w:spacing w:val="-1"/>
          <w:sz w:val="22"/>
          <w:szCs w:val="22"/>
          <w:u w:val="single"/>
        </w:rPr>
        <w:t>Открытое акционерное общество "Буденновский машиностроительный завод"</w:t>
      </w:r>
    </w:p>
    <w:p w:rsidR="002C0FBD" w:rsidRPr="009422CF" w:rsidRDefault="002C0FBD">
      <w:pPr>
        <w:shd w:val="clear" w:color="auto" w:fill="FFFFFF"/>
        <w:spacing w:before="38"/>
        <w:ind w:left="115"/>
        <w:jc w:val="center"/>
        <w:rPr>
          <w:color w:val="000000"/>
          <w:sz w:val="13"/>
          <w:szCs w:val="13"/>
        </w:rPr>
      </w:pPr>
      <w:r w:rsidRPr="009422CF">
        <w:rPr>
          <w:color w:val="000000"/>
          <w:sz w:val="13"/>
          <w:szCs w:val="13"/>
        </w:rPr>
        <w:t>(указывается полное фирменное наименование акционерного общества)</w:t>
      </w:r>
    </w:p>
    <w:p w:rsidR="00C0211D" w:rsidRPr="009422CF" w:rsidRDefault="00C0211D">
      <w:pPr>
        <w:shd w:val="clear" w:color="auto" w:fill="FFFFFF"/>
        <w:spacing w:before="38"/>
        <w:ind w:left="115"/>
        <w:jc w:val="center"/>
        <w:rPr>
          <w:sz w:val="15"/>
          <w:szCs w:val="15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3"/>
        <w:gridCol w:w="478"/>
        <w:gridCol w:w="567"/>
        <w:gridCol w:w="567"/>
        <w:gridCol w:w="709"/>
        <w:gridCol w:w="710"/>
        <w:gridCol w:w="567"/>
        <w:gridCol w:w="567"/>
      </w:tblGrid>
      <w:tr w:rsidR="00C0211D" w:rsidRPr="009422CF" w:rsidTr="00EC0385">
        <w:trPr>
          <w:trHeight w:val="103"/>
          <w:jc w:val="center"/>
        </w:trPr>
        <w:tc>
          <w:tcPr>
            <w:tcW w:w="2273" w:type="dxa"/>
            <w:tcBorders>
              <w:top w:val="nil"/>
              <w:left w:val="nil"/>
              <w:bottom w:val="nil"/>
            </w:tcBorders>
          </w:tcPr>
          <w:p w:rsidR="00C0211D" w:rsidRPr="009422CF" w:rsidRDefault="00C0211D" w:rsidP="00EC0385">
            <w:pPr>
              <w:spacing w:before="307"/>
            </w:pPr>
            <w:r w:rsidRPr="009422CF">
              <w:rPr>
                <w:b/>
                <w:bCs/>
                <w:color w:val="000000"/>
                <w:spacing w:val="-1"/>
              </w:rPr>
              <w:t xml:space="preserve">Код эмитента:   </w:t>
            </w:r>
          </w:p>
        </w:tc>
        <w:tc>
          <w:tcPr>
            <w:tcW w:w="478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 xml:space="preserve">3    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Е</w:t>
            </w:r>
          </w:p>
        </w:tc>
      </w:tr>
    </w:tbl>
    <w:p w:rsidR="00C0211D" w:rsidRPr="009422CF" w:rsidRDefault="00C0211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b/>
          <w:bCs/>
          <w:color w:val="000000"/>
          <w:spacing w:val="-1"/>
          <w:sz w:val="18"/>
          <w:szCs w:val="18"/>
        </w:rPr>
      </w:pPr>
    </w:p>
    <w:tbl>
      <w:tblPr>
        <w:tblW w:w="0" w:type="auto"/>
        <w:tblInd w:w="5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0"/>
        <w:gridCol w:w="600"/>
        <w:gridCol w:w="480"/>
        <w:gridCol w:w="480"/>
        <w:gridCol w:w="360"/>
        <w:gridCol w:w="480"/>
        <w:gridCol w:w="360"/>
        <w:gridCol w:w="360"/>
        <w:gridCol w:w="360"/>
        <w:gridCol w:w="360"/>
        <w:gridCol w:w="360"/>
        <w:gridCol w:w="380"/>
      </w:tblGrid>
      <w:tr w:rsidR="00AF1913" w:rsidRPr="009422CF" w:rsidTr="00414989">
        <w:trPr>
          <w:trHeight w:val="12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proofErr w:type="gramStart"/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на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3</w:t>
            </w:r>
          </w:p>
        </w:tc>
        <w:tc>
          <w:tcPr>
            <w:tcW w:w="480" w:type="dxa"/>
          </w:tcPr>
          <w:p w:rsidR="00AF1913" w:rsidRPr="009422CF" w:rsidRDefault="00F63C11" w:rsidP="00823A6B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636E10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</w:tcPr>
          <w:p w:rsidR="00AF1913" w:rsidRPr="009422CF" w:rsidRDefault="00AE7522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9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</w:tcPr>
          <w:p w:rsidR="00AF1913" w:rsidRPr="009422CF" w:rsidRDefault="00A1226B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80" w:type="dxa"/>
          </w:tcPr>
          <w:p w:rsidR="00AF1913" w:rsidRPr="009422CF" w:rsidRDefault="00636E10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</w:tr>
    </w:tbl>
    <w:p w:rsidR="002C0FBD" w:rsidRPr="009422CF" w:rsidRDefault="002C0FB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sz w:val="13"/>
          <w:szCs w:val="13"/>
        </w:rPr>
      </w:pPr>
      <w:r w:rsidRPr="009422CF">
        <w:rPr>
          <w:color w:val="000000"/>
          <w:spacing w:val="-2"/>
          <w:sz w:val="13"/>
          <w:szCs w:val="13"/>
        </w:rPr>
        <w:t xml:space="preserve">(указывается дата, на которую составлен список </w:t>
      </w:r>
      <w:r w:rsidRPr="009422CF">
        <w:rPr>
          <w:color w:val="000000"/>
          <w:spacing w:val="-1"/>
          <w:sz w:val="13"/>
          <w:szCs w:val="13"/>
        </w:rPr>
        <w:t>аффилированных лиц акционерного общества)</w:t>
      </w:r>
    </w:p>
    <w:p w:rsidR="002C0FBD" w:rsidRPr="009422CF" w:rsidRDefault="002C0FBD">
      <w:pPr>
        <w:shd w:val="clear" w:color="auto" w:fill="FFFFFF"/>
        <w:spacing w:before="240"/>
        <w:rPr>
          <w:sz w:val="15"/>
          <w:szCs w:val="15"/>
        </w:rPr>
      </w:pPr>
      <w:r w:rsidRPr="009422CF">
        <w:rPr>
          <w:color w:val="000000"/>
          <w:spacing w:val="1"/>
          <w:sz w:val="18"/>
          <w:szCs w:val="18"/>
        </w:rPr>
        <w:t xml:space="preserve">Место нахождения эмитента: </w:t>
      </w:r>
      <w:r w:rsidRPr="009422CF">
        <w:rPr>
          <w:color w:val="000000"/>
          <w:spacing w:val="1"/>
          <w:sz w:val="18"/>
          <w:szCs w:val="18"/>
          <w:u w:val="single"/>
        </w:rPr>
        <w:t xml:space="preserve">Ставропольский край, г. Буденновск, ул. </w:t>
      </w:r>
      <w:proofErr w:type="gramStart"/>
      <w:r w:rsidRPr="009422CF">
        <w:rPr>
          <w:color w:val="000000"/>
          <w:spacing w:val="1"/>
          <w:sz w:val="18"/>
          <w:szCs w:val="18"/>
          <w:u w:val="single"/>
        </w:rPr>
        <w:t>Промышленная</w:t>
      </w:r>
      <w:proofErr w:type="gramEnd"/>
      <w:r w:rsidRPr="009422CF">
        <w:rPr>
          <w:color w:val="000000"/>
          <w:spacing w:val="1"/>
          <w:sz w:val="18"/>
          <w:szCs w:val="18"/>
          <w:u w:val="single"/>
        </w:rPr>
        <w:t>,</w:t>
      </w:r>
      <w:r w:rsidR="00074956" w:rsidRPr="009422CF">
        <w:rPr>
          <w:color w:val="000000"/>
          <w:spacing w:val="1"/>
          <w:sz w:val="18"/>
          <w:szCs w:val="18"/>
          <w:u w:val="single"/>
        </w:rPr>
        <w:t xml:space="preserve"> </w:t>
      </w:r>
      <w:r w:rsidRPr="009422CF">
        <w:rPr>
          <w:color w:val="000000"/>
          <w:spacing w:val="1"/>
          <w:sz w:val="18"/>
          <w:szCs w:val="18"/>
          <w:u w:val="single"/>
        </w:rPr>
        <w:t>4</w:t>
      </w:r>
    </w:p>
    <w:p w:rsidR="002C0FBD" w:rsidRPr="009422CF" w:rsidRDefault="002C0FBD">
      <w:pPr>
        <w:shd w:val="clear" w:color="auto" w:fill="FFFFFF"/>
        <w:spacing w:before="58"/>
        <w:ind w:left="3062"/>
        <w:rPr>
          <w:sz w:val="15"/>
          <w:szCs w:val="15"/>
        </w:rPr>
      </w:pPr>
      <w:proofErr w:type="gramStart"/>
      <w:r w:rsidRPr="009422CF">
        <w:rPr>
          <w:color w:val="000000"/>
          <w:sz w:val="13"/>
          <w:szCs w:val="13"/>
        </w:rPr>
        <w:t>(указывается место нахождения (адрес постоянно действующего исполнительного органа акционерного общества</w:t>
      </w:r>
      <w:proofErr w:type="gramEnd"/>
    </w:p>
    <w:p w:rsidR="002C0FBD" w:rsidRPr="009422CF" w:rsidRDefault="002C0FBD">
      <w:pPr>
        <w:shd w:val="clear" w:color="auto" w:fill="FFFFFF"/>
        <w:spacing w:before="48"/>
        <w:ind w:left="4781"/>
        <w:rPr>
          <w:sz w:val="15"/>
          <w:szCs w:val="15"/>
        </w:rPr>
      </w:pPr>
      <w:r w:rsidRPr="009422CF">
        <w:rPr>
          <w:color w:val="000000"/>
          <w:sz w:val="13"/>
          <w:szCs w:val="13"/>
        </w:rPr>
        <w:t>(иного лица, имеющего право действовать от имени акционерного общества без доверенности)</w:t>
      </w:r>
    </w:p>
    <w:p w:rsidR="002C0FBD" w:rsidRPr="009422CF" w:rsidRDefault="002C0FBD">
      <w:pPr>
        <w:shd w:val="clear" w:color="auto" w:fill="FFFFFF"/>
        <w:spacing w:before="278"/>
        <w:ind w:left="77"/>
        <w:rPr>
          <w:sz w:val="15"/>
          <w:szCs w:val="15"/>
        </w:rPr>
      </w:pPr>
      <w:r w:rsidRPr="009422CF">
        <w:rPr>
          <w:color w:val="000000"/>
          <w:spacing w:val="-1"/>
          <w:sz w:val="18"/>
          <w:szCs w:val="18"/>
        </w:rPr>
        <w:t xml:space="preserve">Информация, содержащаяся в настоящем списке аффилированных лиц, подлежит раскрытию в соответствии с законодательством </w:t>
      </w:r>
      <w:proofErr w:type="gramStart"/>
      <w:r w:rsidRPr="009422CF">
        <w:rPr>
          <w:color w:val="000000"/>
          <w:spacing w:val="-1"/>
          <w:sz w:val="18"/>
          <w:szCs w:val="18"/>
        </w:rPr>
        <w:t>Российской</w:t>
      </w:r>
      <w:proofErr w:type="gramEnd"/>
    </w:p>
    <w:p w:rsidR="002C0FBD" w:rsidRPr="009422CF" w:rsidRDefault="002C0FBD">
      <w:pPr>
        <w:shd w:val="clear" w:color="auto" w:fill="FFFFFF"/>
        <w:ind w:left="67"/>
        <w:jc w:val="center"/>
        <w:rPr>
          <w:sz w:val="15"/>
          <w:szCs w:val="15"/>
        </w:rPr>
      </w:pPr>
      <w:r w:rsidRPr="009422CF">
        <w:rPr>
          <w:color w:val="000000"/>
          <w:sz w:val="18"/>
          <w:szCs w:val="18"/>
        </w:rPr>
        <w:t>Федерации о ценных бумагах</w:t>
      </w:r>
    </w:p>
    <w:p w:rsidR="002C0FBD" w:rsidRPr="004B3594" w:rsidRDefault="002C0FBD">
      <w:pPr>
        <w:shd w:val="clear" w:color="auto" w:fill="FFFFFF"/>
        <w:spacing w:before="394"/>
        <w:ind w:left="10"/>
        <w:rPr>
          <w:sz w:val="18"/>
          <w:szCs w:val="18"/>
        </w:rPr>
      </w:pPr>
      <w:r w:rsidRPr="004B3594">
        <w:rPr>
          <w:color w:val="000000"/>
          <w:spacing w:val="-1"/>
          <w:sz w:val="18"/>
          <w:szCs w:val="18"/>
        </w:rPr>
        <w:t xml:space="preserve">Адрес страницы в сети Интернет: </w:t>
      </w:r>
      <w:r w:rsidR="00AE7522" w:rsidRPr="001640F4">
        <w:rPr>
          <w:i/>
          <w:sz w:val="22"/>
          <w:szCs w:val="22"/>
        </w:rPr>
        <w:t>www.e-disclosure.ru/portal/company.aspx?id=7719</w:t>
      </w:r>
    </w:p>
    <w:p w:rsidR="002C0FBD" w:rsidRPr="009422CF" w:rsidRDefault="002C0FBD" w:rsidP="007E2123">
      <w:pPr>
        <w:shd w:val="clear" w:color="auto" w:fill="FFFFFF"/>
        <w:rPr>
          <w:sz w:val="15"/>
          <w:szCs w:val="15"/>
        </w:rPr>
      </w:pPr>
      <w:r w:rsidRPr="004B3594">
        <w:rPr>
          <w:color w:val="000000"/>
          <w:spacing w:val="-1"/>
          <w:sz w:val="18"/>
          <w:szCs w:val="18"/>
        </w:rPr>
        <w:t>(указывается адрес страницы в сети Интернет, используемой эмитентом для раскрытия информации</w:t>
      </w:r>
      <w:r w:rsidRPr="009422CF">
        <w:rPr>
          <w:color w:val="000000"/>
          <w:spacing w:val="-1"/>
          <w:sz w:val="13"/>
          <w:szCs w:val="13"/>
        </w:rPr>
        <w:t>)</w:t>
      </w:r>
    </w:p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01"/>
      </w:tblGrid>
      <w:tr w:rsidR="00FF4193" w:rsidRPr="009422CF">
        <w:trPr>
          <w:trHeight w:val="1982"/>
        </w:trPr>
        <w:tc>
          <w:tcPr>
            <w:tcW w:w="14901" w:type="dxa"/>
          </w:tcPr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  <w:p w:rsidR="00FF4193" w:rsidRPr="00153BAC" w:rsidRDefault="00FF4193" w:rsidP="00FF4193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  <w:r w:rsidRPr="00153BAC">
              <w:rPr>
                <w:color w:val="000000"/>
                <w:spacing w:val="-2"/>
              </w:rPr>
              <w:t>Наименование должности уполномоченного лица</w:t>
            </w:r>
          </w:p>
          <w:p w:rsidR="00AF63A3" w:rsidRPr="00153BAC" w:rsidRDefault="00FF4193" w:rsidP="00FF4193">
            <w:pPr>
              <w:shd w:val="clear" w:color="auto" w:fill="FFFFFF"/>
              <w:jc w:val="both"/>
              <w:rPr>
                <w:color w:val="000000"/>
              </w:rPr>
            </w:pPr>
            <w:r w:rsidRPr="00153BAC">
              <w:rPr>
                <w:color w:val="000000"/>
                <w:spacing w:val="-2"/>
              </w:rPr>
              <w:t xml:space="preserve">  </w:t>
            </w:r>
            <w:r w:rsidRPr="00153BAC">
              <w:rPr>
                <w:color w:val="000000"/>
              </w:rPr>
              <w:t xml:space="preserve">акционерного общества         </w:t>
            </w:r>
          </w:p>
          <w:p w:rsidR="00FF4193" w:rsidRPr="00153BAC" w:rsidRDefault="00AF63A3" w:rsidP="00FF4193">
            <w:pPr>
              <w:shd w:val="clear" w:color="auto" w:fill="FFFFFF"/>
              <w:jc w:val="both"/>
            </w:pPr>
            <w:r w:rsidRPr="00153BAC">
              <w:rPr>
                <w:color w:val="000000"/>
              </w:rPr>
              <w:t>Генеральный директор ОАО «БМЗ»</w:t>
            </w:r>
            <w:r w:rsidR="00FF4193" w:rsidRPr="00153BAC">
              <w:rPr>
                <w:color w:val="000000"/>
              </w:rPr>
              <w:t xml:space="preserve">                                          _______________________       </w:t>
            </w:r>
            <w:r w:rsidR="00636E10">
              <w:rPr>
                <w:color w:val="000000"/>
              </w:rPr>
              <w:t xml:space="preserve">     М</w:t>
            </w:r>
            <w:r w:rsidR="00FF4193" w:rsidRPr="00153BAC">
              <w:rPr>
                <w:color w:val="000000"/>
                <w:u w:val="single"/>
              </w:rPr>
              <w:t>.</w:t>
            </w:r>
            <w:r w:rsidR="00636E10">
              <w:rPr>
                <w:color w:val="000000"/>
                <w:u w:val="single"/>
              </w:rPr>
              <w:t>А</w:t>
            </w:r>
            <w:r w:rsidR="00FF4193" w:rsidRPr="00153BAC">
              <w:rPr>
                <w:color w:val="000000"/>
                <w:u w:val="single"/>
              </w:rPr>
              <w:t xml:space="preserve">. </w:t>
            </w:r>
            <w:proofErr w:type="gramStart"/>
            <w:r w:rsidR="00636E10">
              <w:rPr>
                <w:color w:val="000000"/>
                <w:u w:val="single"/>
              </w:rPr>
              <w:t>Шелковой</w:t>
            </w:r>
            <w:proofErr w:type="gramEnd"/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</w:t>
            </w:r>
            <w:r w:rsidR="007C5B96" w:rsidRPr="00153BAC">
              <w:t xml:space="preserve">       </w:t>
            </w:r>
            <w:r w:rsidRPr="00153BAC">
              <w:t xml:space="preserve">  подпись                             </w:t>
            </w:r>
            <w:r w:rsidR="00AF63A3" w:rsidRPr="00153BAC">
              <w:t xml:space="preserve">    </w:t>
            </w:r>
            <w:r w:rsidR="00653217">
              <w:t xml:space="preserve"> </w:t>
            </w:r>
            <w:r w:rsidRPr="00153BAC">
              <w:t>И.О. Фамилия</w:t>
            </w:r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                      МП</w:t>
            </w:r>
          </w:p>
          <w:p w:rsidR="00FF4193" w:rsidRPr="00153BAC" w:rsidRDefault="0025002E" w:rsidP="00262C25">
            <w:pPr>
              <w:shd w:val="clear" w:color="auto" w:fill="FFFFFF"/>
              <w:spacing w:before="259"/>
            </w:pPr>
            <w:r w:rsidRPr="00153BAC">
              <w:rPr>
                <w:spacing w:val="6"/>
              </w:rPr>
              <w:t>Дата</w:t>
            </w:r>
            <w:r w:rsidR="00024D6C" w:rsidRPr="00153BAC">
              <w:rPr>
                <w:spacing w:val="6"/>
              </w:rPr>
              <w:t xml:space="preserve"> </w:t>
            </w:r>
            <w:r w:rsidRPr="00153BAC">
              <w:rPr>
                <w:spacing w:val="6"/>
              </w:rPr>
              <w:t xml:space="preserve"> "</w:t>
            </w:r>
            <w:r w:rsidR="00F63C11">
              <w:rPr>
                <w:spacing w:val="6"/>
              </w:rPr>
              <w:t>0</w:t>
            </w:r>
            <w:r w:rsidR="00AE7522">
              <w:rPr>
                <w:spacing w:val="6"/>
              </w:rPr>
              <w:t>1</w:t>
            </w:r>
            <w:r w:rsidR="00FF4193" w:rsidRPr="00153BAC">
              <w:rPr>
                <w:spacing w:val="6"/>
              </w:rPr>
              <w:t xml:space="preserve">" </w:t>
            </w:r>
            <w:r w:rsidR="00AE7522">
              <w:rPr>
                <w:spacing w:val="6"/>
              </w:rPr>
              <w:t>октябр</w:t>
            </w:r>
            <w:r w:rsidR="00F63C11">
              <w:rPr>
                <w:spacing w:val="6"/>
              </w:rPr>
              <w:t>я</w:t>
            </w:r>
            <w:r w:rsidR="003E4126" w:rsidRPr="00153BAC">
              <w:rPr>
                <w:spacing w:val="6"/>
              </w:rPr>
              <w:t xml:space="preserve"> </w:t>
            </w:r>
            <w:r w:rsidR="00E74CEF" w:rsidRPr="00153BAC">
              <w:rPr>
                <w:spacing w:val="6"/>
              </w:rPr>
              <w:t xml:space="preserve"> </w:t>
            </w:r>
            <w:r w:rsidR="00FF4193" w:rsidRPr="00153BAC">
              <w:rPr>
                <w:spacing w:val="6"/>
              </w:rPr>
              <w:t>20</w:t>
            </w:r>
            <w:r w:rsidR="00A1226B" w:rsidRPr="00153BAC">
              <w:rPr>
                <w:spacing w:val="6"/>
              </w:rPr>
              <w:t>1</w:t>
            </w:r>
            <w:r w:rsidR="00636E10">
              <w:rPr>
                <w:spacing w:val="6"/>
              </w:rPr>
              <w:t>2</w:t>
            </w:r>
            <w:r w:rsidR="00FF4193" w:rsidRPr="00153BAC">
              <w:rPr>
                <w:spacing w:val="6"/>
              </w:rPr>
              <w:t xml:space="preserve"> г.</w:t>
            </w:r>
          </w:p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</w:tc>
      </w:tr>
    </w:tbl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p w:rsidR="00FF4193" w:rsidRPr="009422CF" w:rsidRDefault="00FF4193">
      <w:pPr>
        <w:pBdr>
          <w:bottom w:val="single" w:sz="12" w:space="1" w:color="auto"/>
        </w:pBdr>
        <w:shd w:val="clear" w:color="auto" w:fill="FFFFFF"/>
        <w:ind w:left="1795"/>
        <w:rPr>
          <w:sz w:val="15"/>
          <w:szCs w:val="15"/>
        </w:rPr>
        <w:sectPr w:rsidR="00FF4193" w:rsidRPr="009422CF" w:rsidSect="005F3467">
          <w:type w:val="continuous"/>
          <w:pgSz w:w="16834" w:h="11909" w:orient="landscape"/>
          <w:pgMar w:top="680" w:right="936" w:bottom="624" w:left="1213" w:header="720" w:footer="720" w:gutter="0"/>
          <w:cols w:space="60"/>
          <w:noEndnote/>
        </w:sectPr>
      </w:pPr>
    </w:p>
    <w:p w:rsidR="00AF1913" w:rsidRPr="009422CF" w:rsidRDefault="00AF1913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4F34FA" w:rsidRPr="009422CF" w:rsidRDefault="004F34FA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FD5829" w:rsidRPr="009422CF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</w:pPr>
      <w:r w:rsidRPr="009422CF">
        <w:rPr>
          <w:color w:val="000000"/>
          <w:sz w:val="18"/>
          <w:szCs w:val="18"/>
        </w:rPr>
        <w:t xml:space="preserve">Б) Содержание  списка аффилированных лиц  акционерного общества                                                                  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/>
      </w:tblPr>
      <w:tblGrid>
        <w:gridCol w:w="1446"/>
        <w:gridCol w:w="1276"/>
      </w:tblGrid>
      <w:tr w:rsidR="00FD5829" w:rsidRPr="009422CF">
        <w:trPr>
          <w:trHeight w:hRule="exact" w:val="460"/>
          <w:jc w:val="right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4B30D8">
            <w:pPr>
              <w:shd w:val="clear" w:color="auto" w:fill="FFFFFF"/>
              <w:ind w:left="883"/>
              <w:rPr>
                <w:sz w:val="15"/>
                <w:szCs w:val="15"/>
              </w:rPr>
            </w:pPr>
            <w:r w:rsidRPr="009422CF">
              <w:rPr>
                <w:color w:val="000000"/>
                <w:sz w:val="16"/>
                <w:szCs w:val="16"/>
              </w:rPr>
              <w:t>Коды эмитента</w:t>
            </w:r>
          </w:p>
        </w:tc>
      </w:tr>
      <w:tr w:rsidR="00FD5829" w:rsidRPr="004B3594">
        <w:trPr>
          <w:trHeight w:hRule="exact" w:val="240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864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ИНН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2624000189</w:t>
            </w:r>
          </w:p>
        </w:tc>
      </w:tr>
      <w:tr w:rsidR="00FD5829" w:rsidRPr="004B3594">
        <w:trPr>
          <w:trHeight w:hRule="exact" w:val="259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787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ОГРН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1022603221002</w:t>
            </w:r>
          </w:p>
        </w:tc>
      </w:tr>
    </w:tbl>
    <w:p w:rsidR="00FD5829" w:rsidRPr="004B3594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  <w:sectPr w:rsidR="00FD5829" w:rsidRPr="004B3594" w:rsidSect="00FD5829">
          <w:type w:val="continuous"/>
          <w:pgSz w:w="16834" w:h="11909" w:orient="landscape"/>
          <w:pgMar w:top="851" w:right="726" w:bottom="567" w:left="726" w:header="720" w:footer="720" w:gutter="0"/>
          <w:cols w:space="60"/>
          <w:noEndnote/>
        </w:sectPr>
      </w:pPr>
    </w:p>
    <w:p w:rsidR="004B30D8" w:rsidRPr="004B3594" w:rsidRDefault="00FD5829" w:rsidP="004B30D8">
      <w:pPr>
        <w:shd w:val="clear" w:color="auto" w:fill="FFFFFF"/>
        <w:ind w:left="1440"/>
        <w:jc w:val="both"/>
        <w:rPr>
          <w:color w:val="000000"/>
          <w:sz w:val="18"/>
          <w:szCs w:val="18"/>
        </w:rPr>
      </w:pPr>
      <w:r w:rsidRPr="004B3594">
        <w:rPr>
          <w:b/>
          <w:bCs/>
          <w:color w:val="000000"/>
          <w:sz w:val="18"/>
          <w:szCs w:val="18"/>
        </w:rPr>
        <w:lastRenderedPageBreak/>
        <w:t>1</w:t>
      </w:r>
      <w:r w:rsidRPr="004B3594">
        <w:rPr>
          <w:color w:val="000000"/>
          <w:sz w:val="18"/>
          <w:szCs w:val="18"/>
        </w:rPr>
        <w:t xml:space="preserve">. </w:t>
      </w:r>
      <w:r w:rsidRPr="004B3594">
        <w:rPr>
          <w:b/>
          <w:bCs/>
          <w:color w:val="000000"/>
          <w:sz w:val="18"/>
          <w:szCs w:val="18"/>
        </w:rPr>
        <w:t xml:space="preserve">Состав  аффилированных лиц  на  </w:t>
      </w:r>
      <w:r w:rsidR="004B30D8" w:rsidRPr="004B3594">
        <w:rPr>
          <w:b/>
          <w:bCs/>
          <w:color w:val="000000"/>
          <w:sz w:val="18"/>
          <w:szCs w:val="18"/>
        </w:rPr>
        <w:t>3</w:t>
      </w:r>
      <w:r w:rsidR="00F63C11">
        <w:rPr>
          <w:b/>
          <w:bCs/>
          <w:color w:val="000000"/>
          <w:sz w:val="18"/>
          <w:szCs w:val="18"/>
        </w:rPr>
        <w:t>0</w:t>
      </w:r>
      <w:r w:rsidR="00A1226B" w:rsidRPr="004B3594">
        <w:rPr>
          <w:b/>
          <w:bCs/>
          <w:color w:val="000000"/>
          <w:sz w:val="18"/>
          <w:szCs w:val="18"/>
        </w:rPr>
        <w:t>.</w:t>
      </w:r>
      <w:r w:rsidR="00636E10">
        <w:rPr>
          <w:b/>
          <w:bCs/>
          <w:color w:val="000000"/>
          <w:sz w:val="18"/>
          <w:szCs w:val="18"/>
        </w:rPr>
        <w:t>0</w:t>
      </w:r>
      <w:r w:rsidR="00AE7522">
        <w:rPr>
          <w:b/>
          <w:bCs/>
          <w:color w:val="000000"/>
          <w:sz w:val="18"/>
          <w:szCs w:val="18"/>
        </w:rPr>
        <w:t>9</w:t>
      </w:r>
      <w:r w:rsidR="004B30D8" w:rsidRPr="004B3594">
        <w:rPr>
          <w:b/>
          <w:bCs/>
          <w:color w:val="000000"/>
          <w:sz w:val="18"/>
          <w:szCs w:val="18"/>
        </w:rPr>
        <w:t>. 20</w:t>
      </w:r>
      <w:r w:rsidR="00A1226B" w:rsidRPr="004B3594">
        <w:rPr>
          <w:b/>
          <w:bCs/>
          <w:color w:val="000000"/>
          <w:sz w:val="18"/>
          <w:szCs w:val="18"/>
        </w:rPr>
        <w:t>1</w:t>
      </w:r>
      <w:r w:rsidR="00636E10">
        <w:rPr>
          <w:b/>
          <w:bCs/>
          <w:color w:val="000000"/>
          <w:sz w:val="18"/>
          <w:szCs w:val="18"/>
        </w:rPr>
        <w:t>2</w:t>
      </w:r>
      <w:r w:rsidR="004B30D8" w:rsidRPr="004B3594">
        <w:rPr>
          <w:b/>
          <w:bCs/>
          <w:color w:val="000000"/>
          <w:sz w:val="18"/>
          <w:szCs w:val="18"/>
        </w:rPr>
        <w:t xml:space="preserve"> г.</w:t>
      </w:r>
    </w:p>
    <w:p w:rsidR="00FD5829" w:rsidRPr="009422CF" w:rsidRDefault="00FD5829" w:rsidP="00FD5829">
      <w:pPr>
        <w:spacing w:before="134" w:line="1" w:lineRule="exact"/>
        <w:rPr>
          <w:sz w:val="15"/>
          <w:szCs w:val="15"/>
        </w:rPr>
      </w:pPr>
    </w:p>
    <w:p w:rsidR="00FD5829" w:rsidRPr="009422CF" w:rsidRDefault="00FD5829" w:rsidP="00FD5829">
      <w:pPr>
        <w:rPr>
          <w:sz w:val="15"/>
          <w:szCs w:val="15"/>
        </w:rPr>
        <w:sectPr w:rsidR="00FD5829" w:rsidRPr="009422CF" w:rsidSect="00AF63A3">
          <w:type w:val="continuous"/>
          <w:pgSz w:w="16834" w:h="11909" w:orient="landscape"/>
          <w:pgMar w:top="851" w:right="873" w:bottom="737" w:left="726" w:header="720" w:footer="720" w:gutter="0"/>
          <w:cols w:space="60"/>
          <w:noEndnote/>
        </w:sectPr>
      </w:pPr>
    </w:p>
    <w:p w:rsidR="00FD5829" w:rsidRPr="009422CF" w:rsidRDefault="00FD5829" w:rsidP="00FD5829">
      <w:pPr>
        <w:spacing w:line="1" w:lineRule="exact"/>
        <w:rPr>
          <w:sz w:val="15"/>
          <w:szCs w:val="15"/>
        </w:rPr>
      </w:pPr>
    </w:p>
    <w:tbl>
      <w:tblPr>
        <w:tblW w:w="15168" w:type="dxa"/>
        <w:tblInd w:w="-1094" w:type="dxa"/>
        <w:tblLayout w:type="fixed"/>
        <w:tblCellMar>
          <w:left w:w="40" w:type="dxa"/>
          <w:right w:w="40" w:type="dxa"/>
        </w:tblCellMar>
        <w:tblLook w:val="0100"/>
      </w:tblPr>
      <w:tblGrid>
        <w:gridCol w:w="802"/>
        <w:gridCol w:w="3064"/>
        <w:gridCol w:w="1732"/>
        <w:gridCol w:w="2930"/>
        <w:gridCol w:w="1469"/>
        <w:gridCol w:w="1864"/>
        <w:gridCol w:w="3307"/>
      </w:tblGrid>
      <w:tr w:rsidR="00FD5829" w:rsidRPr="009422CF" w:rsidTr="00B765F3">
        <w:trPr>
          <w:trHeight w:hRule="exact" w:val="2320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№</w:t>
            </w: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proofErr w:type="gramStart"/>
            <w:r w:rsidRPr="009422CF">
              <w:rPr>
                <w:color w:val="000000"/>
                <w:spacing w:val="-10"/>
                <w:sz w:val="15"/>
                <w:szCs w:val="15"/>
              </w:rPr>
              <w:t>п</w:t>
            </w:r>
            <w:proofErr w:type="gramEnd"/>
            <w:r w:rsidRPr="009422CF">
              <w:rPr>
                <w:color w:val="000000"/>
                <w:spacing w:val="-10"/>
                <w:sz w:val="15"/>
                <w:szCs w:val="15"/>
              </w:rPr>
              <w:t>/п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Полное фирменное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наименование (наименование </w:t>
            </w:r>
            <w:r w:rsidRPr="009422CF">
              <w:rPr>
                <w:color w:val="000000"/>
                <w:sz w:val="15"/>
                <w:szCs w:val="15"/>
              </w:rPr>
              <w:t xml:space="preserve">для некоммерческой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организации) или фамилия, </w:t>
            </w:r>
            <w:r w:rsidRPr="009422CF">
              <w:rPr>
                <w:color w:val="000000"/>
                <w:sz w:val="15"/>
                <w:szCs w:val="15"/>
              </w:rPr>
              <w:t>имя, отчество аффилированного лица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Место нахождения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юридического </w:t>
            </w:r>
            <w:r w:rsidRPr="009422CF">
              <w:rPr>
                <w:color w:val="000000"/>
                <w:sz w:val="15"/>
                <w:szCs w:val="15"/>
              </w:rPr>
              <w:t xml:space="preserve">лица или место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жительства физического лица (указывается </w:t>
            </w:r>
            <w:r w:rsidRPr="009422CF">
              <w:rPr>
                <w:color w:val="000000"/>
                <w:sz w:val="15"/>
                <w:szCs w:val="15"/>
              </w:rPr>
              <w:t xml:space="preserve">только с согласия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физического лица)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Основание (основания), в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силу которого лицо </w:t>
            </w:r>
            <w:r w:rsidRPr="009422CF">
              <w:rPr>
                <w:color w:val="000000"/>
                <w:sz w:val="15"/>
                <w:szCs w:val="15"/>
              </w:rPr>
              <w:t xml:space="preserve">признается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аффилированным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Дата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 xml:space="preserve">наступления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основания (оснований)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Доля участия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>аффилирован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softHyphen/>
            </w:r>
            <w:r w:rsidRPr="009422CF">
              <w:rPr>
                <w:color w:val="000000"/>
                <w:sz w:val="15"/>
                <w:szCs w:val="15"/>
              </w:rPr>
              <w:t xml:space="preserve">ного лица в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уставном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капитале 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1"/>
                <w:sz w:val="15"/>
                <w:szCs w:val="15"/>
              </w:rPr>
              <w:t xml:space="preserve">Доля </w:t>
            </w:r>
            <w:r w:rsidRPr="009422CF">
              <w:rPr>
                <w:color w:val="000000"/>
                <w:sz w:val="15"/>
                <w:szCs w:val="15"/>
              </w:rPr>
              <w:t xml:space="preserve">принадлежащих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аффилированному лицу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обыкновенных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акций </w:t>
            </w:r>
            <w:r w:rsidRPr="009422CF">
              <w:rPr>
                <w:color w:val="000000"/>
                <w:sz w:val="15"/>
                <w:szCs w:val="15"/>
              </w:rPr>
              <w:t xml:space="preserve">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</w:tr>
      <w:tr w:rsidR="00FD5829" w:rsidRPr="009422CF" w:rsidTr="00B765F3">
        <w:trPr>
          <w:trHeight w:hRule="exact" w:val="292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507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354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7</w:t>
            </w:r>
          </w:p>
        </w:tc>
      </w:tr>
      <w:tr w:rsidR="00536162" w:rsidRPr="009422CF" w:rsidTr="00B765F3">
        <w:trPr>
          <w:trHeight w:hRule="exact" w:val="868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1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414989">
            <w:pPr>
              <w:shd w:val="clear" w:color="auto" w:fill="FFFFFF"/>
              <w:rPr>
                <w:color w:val="FF0000"/>
                <w:spacing w:val="-2"/>
              </w:rPr>
            </w:pPr>
          </w:p>
          <w:p w:rsidR="00536162" w:rsidRPr="00B765F3" w:rsidRDefault="00536162" w:rsidP="00414989">
            <w:pPr>
              <w:shd w:val="clear" w:color="auto" w:fill="FFFFFF"/>
              <w:rPr>
                <w:color w:val="FF0000"/>
              </w:rPr>
            </w:pPr>
            <w:r w:rsidRPr="00B765F3">
              <w:rPr>
                <w:color w:val="000000"/>
                <w:spacing w:val="-2"/>
              </w:rPr>
              <w:t>Горчаков Андрей Васильевич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414989">
            <w:pPr>
              <w:shd w:val="clear" w:color="auto" w:fill="FFFFFF"/>
              <w:spacing w:line="230" w:lineRule="exact"/>
              <w:ind w:hanging="10"/>
              <w:rPr>
                <w:sz w:val="18"/>
                <w:szCs w:val="18"/>
              </w:rPr>
            </w:pPr>
            <w:r w:rsidRPr="00AE7522">
              <w:rPr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414989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6E36A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</w:tr>
      <w:tr w:rsidR="00536162" w:rsidRPr="009422CF" w:rsidTr="00B765F3">
        <w:trPr>
          <w:trHeight w:hRule="exact" w:val="896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2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  <w:r w:rsidRPr="00B765F3">
              <w:rPr>
                <w:color w:val="000000"/>
                <w:spacing w:val="-3"/>
              </w:rPr>
              <w:t>Марухненко Татьяна  Павловна</w:t>
            </w:r>
          </w:p>
          <w:p w:rsidR="00536162" w:rsidRPr="00B765F3" w:rsidRDefault="00536162" w:rsidP="00AD243C">
            <w:pPr>
              <w:shd w:val="clear" w:color="auto" w:fill="FFFFFF"/>
            </w:pP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</w:tr>
      <w:tr w:rsidR="00536162" w:rsidRPr="009422CF" w:rsidTr="00B765F3">
        <w:trPr>
          <w:trHeight w:hRule="exact" w:val="865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3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</w:pPr>
            <w:r w:rsidRPr="00B765F3">
              <w:rPr>
                <w:color w:val="000000"/>
                <w:spacing w:val="-3"/>
              </w:rPr>
              <w:t>Татаренко Светлана Петровна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AD243C">
            <w:pPr>
              <w:shd w:val="clear" w:color="auto" w:fill="FFFFFF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</w:tr>
      <w:tr w:rsidR="00536162" w:rsidRPr="009422CF" w:rsidTr="00B765F3">
        <w:trPr>
          <w:trHeight w:val="834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536162" w:rsidRPr="009422CF" w:rsidRDefault="00536162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4</w:t>
            </w:r>
          </w:p>
        </w:tc>
        <w:tc>
          <w:tcPr>
            <w:tcW w:w="3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B765F3" w:rsidRDefault="00536162" w:rsidP="00AD243C">
            <w:pPr>
              <w:shd w:val="clear" w:color="auto" w:fill="FFFFFF"/>
              <w:rPr>
                <w:color w:val="000000"/>
                <w:spacing w:val="-3"/>
              </w:rPr>
            </w:pPr>
          </w:p>
          <w:p w:rsidR="00536162" w:rsidRPr="00B765F3" w:rsidRDefault="00536162" w:rsidP="00AD243C">
            <w:pPr>
              <w:shd w:val="clear" w:color="auto" w:fill="FFFFFF"/>
            </w:pPr>
            <w:r w:rsidRPr="00B765F3">
              <w:rPr>
                <w:color w:val="000000"/>
                <w:spacing w:val="-3"/>
              </w:rPr>
              <w:t>Кулешова Лариса Николаевна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9422CF" w:rsidRDefault="00536162" w:rsidP="00AD243C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536162" w:rsidRPr="009422CF" w:rsidRDefault="00536162" w:rsidP="00AD243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6162" w:rsidRPr="00AE7522" w:rsidRDefault="00536162" w:rsidP="00AD243C">
            <w:pPr>
              <w:shd w:val="clear" w:color="auto" w:fill="FFFFFF"/>
              <w:spacing w:line="221" w:lineRule="exact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162" w:rsidRPr="00DC4AEF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DC4AEF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</w:tr>
      <w:tr w:rsidR="00536162" w:rsidRPr="004A43AD" w:rsidTr="00F63C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hRule="exact" w:val="1616"/>
        </w:trPr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6162" w:rsidRDefault="00536162" w:rsidP="00AD243C">
            <w:pPr>
              <w:shd w:val="clear" w:color="auto" w:fill="FFFFFF"/>
              <w:rPr>
                <w:color w:val="000000"/>
                <w:spacing w:val="-3"/>
                <w:sz w:val="21"/>
                <w:szCs w:val="21"/>
              </w:rPr>
            </w:pPr>
          </w:p>
          <w:p w:rsidR="00536162" w:rsidRPr="004A43AD" w:rsidRDefault="00536162" w:rsidP="00B765F3">
            <w:pPr>
              <w:shd w:val="clear" w:color="auto" w:fill="FFFFFF"/>
              <w:jc w:val="center"/>
              <w:rPr>
                <w:color w:val="000000"/>
                <w:spacing w:val="-3"/>
                <w:sz w:val="21"/>
                <w:szCs w:val="21"/>
              </w:rPr>
            </w:pPr>
            <w:r>
              <w:rPr>
                <w:color w:val="000000"/>
                <w:spacing w:val="-3"/>
                <w:sz w:val="21"/>
                <w:szCs w:val="21"/>
              </w:rPr>
              <w:t>5</w:t>
            </w:r>
          </w:p>
          <w:p w:rsidR="00536162" w:rsidRPr="004A43AD" w:rsidRDefault="00536162" w:rsidP="00AD243C">
            <w:pPr>
              <w:shd w:val="clear" w:color="auto" w:fill="FFFFFF"/>
              <w:rPr>
                <w:sz w:val="21"/>
                <w:szCs w:val="21"/>
              </w:rPr>
            </w:pPr>
          </w:p>
        </w:tc>
        <w:tc>
          <w:tcPr>
            <w:tcW w:w="30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6162" w:rsidRPr="00B765F3" w:rsidRDefault="00536162">
            <w:pPr>
              <w:widowControl/>
              <w:autoSpaceDE/>
              <w:autoSpaceDN/>
              <w:adjustRightInd/>
            </w:pPr>
          </w:p>
          <w:p w:rsidR="00536162" w:rsidRPr="00B765F3" w:rsidRDefault="00536162" w:rsidP="00AD243C">
            <w:pPr>
              <w:shd w:val="clear" w:color="auto" w:fill="FFFFFF"/>
            </w:pPr>
            <w:proofErr w:type="gramStart"/>
            <w:r w:rsidRPr="00B765F3">
              <w:rPr>
                <w:color w:val="000000"/>
                <w:spacing w:val="-3"/>
              </w:rPr>
              <w:t>Шелковой</w:t>
            </w:r>
            <w:proofErr w:type="gramEnd"/>
            <w:r w:rsidRPr="00B765F3"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  <w:spacing w:val="-3"/>
              </w:rPr>
              <w:t xml:space="preserve"> </w:t>
            </w:r>
            <w:r w:rsidRPr="00B765F3">
              <w:rPr>
                <w:color w:val="000000"/>
                <w:spacing w:val="-3"/>
              </w:rPr>
              <w:t>Михаил Анатольевич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6162" w:rsidRPr="004A43AD" w:rsidRDefault="00536162" w:rsidP="00AD243C">
            <w:pPr>
              <w:shd w:val="clear" w:color="auto" w:fill="FFFFFF"/>
              <w:jc w:val="center"/>
              <w:rPr>
                <w:color w:val="000000"/>
                <w:sz w:val="25"/>
                <w:szCs w:val="25"/>
              </w:rPr>
            </w:pPr>
          </w:p>
          <w:p w:rsidR="00536162" w:rsidRPr="004A43AD" w:rsidRDefault="00536162" w:rsidP="00AD243C">
            <w:pPr>
              <w:shd w:val="clear" w:color="auto" w:fill="FFFFFF"/>
              <w:jc w:val="center"/>
              <w:rPr>
                <w:sz w:val="19"/>
                <w:szCs w:val="19"/>
              </w:rPr>
            </w:pPr>
            <w:r w:rsidRPr="004A43AD">
              <w:rPr>
                <w:color w:val="000000"/>
                <w:sz w:val="25"/>
                <w:szCs w:val="25"/>
              </w:rPr>
              <w:t>-</w:t>
            </w:r>
          </w:p>
        </w:tc>
        <w:tc>
          <w:tcPr>
            <w:tcW w:w="2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6162" w:rsidRPr="00AE7522" w:rsidRDefault="00536162" w:rsidP="00AD243C">
            <w:pPr>
              <w:shd w:val="clear" w:color="auto" w:fill="FFFFFF"/>
              <w:spacing w:line="230" w:lineRule="exact"/>
              <w:ind w:right="86"/>
              <w:rPr>
                <w:color w:val="000000"/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 xml:space="preserve">Лицо осуществляет полномочия </w:t>
            </w:r>
            <w:proofErr w:type="gramStart"/>
            <w:r w:rsidRPr="00AE7522">
              <w:rPr>
                <w:color w:val="000000"/>
                <w:sz w:val="18"/>
                <w:szCs w:val="18"/>
              </w:rPr>
              <w:t>единоличного исполнительного</w:t>
            </w:r>
            <w:proofErr w:type="gramEnd"/>
            <w:r w:rsidRPr="00AE7522">
              <w:rPr>
                <w:color w:val="000000"/>
                <w:sz w:val="18"/>
                <w:szCs w:val="18"/>
              </w:rPr>
              <w:t xml:space="preserve"> органа акционерного общества </w:t>
            </w:r>
          </w:p>
          <w:p w:rsidR="00536162" w:rsidRPr="00AE7522" w:rsidRDefault="00536162" w:rsidP="00AD243C">
            <w:pPr>
              <w:shd w:val="clear" w:color="auto" w:fill="FFFFFF"/>
              <w:spacing w:line="230" w:lineRule="exact"/>
              <w:ind w:right="86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 xml:space="preserve">16.01.2012 </w:t>
            </w: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F63C1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E7522">
              <w:rPr>
                <w:color w:val="000000"/>
                <w:sz w:val="22"/>
                <w:szCs w:val="22"/>
              </w:rPr>
              <w:t>28.06.2012</w:t>
            </w: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Не владеет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36162" w:rsidRPr="00AE7522" w:rsidRDefault="00536162" w:rsidP="00AD243C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36162" w:rsidRPr="00AE7522" w:rsidRDefault="00536162" w:rsidP="00AD243C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AE7522">
              <w:rPr>
                <w:color w:val="000000"/>
                <w:sz w:val="18"/>
                <w:szCs w:val="18"/>
              </w:rPr>
              <w:t>Не владеет</w:t>
            </w:r>
          </w:p>
        </w:tc>
      </w:tr>
    </w:tbl>
    <w:p w:rsidR="00DD3FEC" w:rsidRPr="009422CF" w:rsidRDefault="00DD3FEC" w:rsidP="00DD3FEC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p w:rsidR="009422CF" w:rsidRPr="009422CF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6"/>
          <w:szCs w:val="16"/>
        </w:rPr>
      </w:pPr>
      <w:r w:rsidRPr="009422CF">
        <w:rPr>
          <w:b/>
          <w:bCs/>
          <w:color w:val="000000"/>
          <w:spacing w:val="2"/>
          <w:position w:val="2"/>
          <w:sz w:val="16"/>
          <w:szCs w:val="16"/>
        </w:rPr>
        <w:t xml:space="preserve">   </w:t>
      </w: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F0A47" w:rsidRDefault="009F0A47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</w:p>
    <w:p w:rsidR="009944FD" w:rsidRPr="004B3594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  </w:t>
      </w:r>
      <w:r w:rsidRPr="004B3594">
        <w:rPr>
          <w:b/>
          <w:bCs/>
          <w:color w:val="000000"/>
          <w:spacing w:val="2"/>
          <w:position w:val="2"/>
          <w:sz w:val="18"/>
          <w:szCs w:val="18"/>
          <w:lang w:val="en-US"/>
        </w:rPr>
        <w:t>II</w:t>
      </w: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. Изменения, произошедшие в списке аффилированных лиц, за период  </w:t>
      </w:r>
    </w:p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p w:rsidR="009944FD" w:rsidRPr="009422CF" w:rsidRDefault="009944FD" w:rsidP="009944FD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tbl>
      <w:tblPr>
        <w:tblW w:w="6494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  <w:gridCol w:w="500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</w:tblGrid>
      <w:tr w:rsidR="009944FD" w:rsidRPr="009422CF" w:rsidTr="00564BA2">
        <w:tc>
          <w:tcPr>
            <w:tcW w:w="363" w:type="dxa"/>
            <w:tcBorders>
              <w:top w:val="nil"/>
              <w:left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 xml:space="preserve">с </w:t>
            </w:r>
            <w:proofErr w:type="gramEnd"/>
          </w:p>
        </w:tc>
        <w:tc>
          <w:tcPr>
            <w:tcW w:w="279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9" w:type="dxa"/>
          </w:tcPr>
          <w:p w:rsidR="009944FD" w:rsidRPr="009422CF" w:rsidRDefault="003452E4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BC5AF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7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3452E4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565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по</w:t>
            </w:r>
            <w:proofErr w:type="gramEnd"/>
          </w:p>
        </w:tc>
        <w:tc>
          <w:tcPr>
            <w:tcW w:w="278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3</w:t>
            </w:r>
          </w:p>
        </w:tc>
        <w:tc>
          <w:tcPr>
            <w:tcW w:w="278" w:type="dxa"/>
          </w:tcPr>
          <w:p w:rsidR="009944FD" w:rsidRPr="009422CF" w:rsidRDefault="00F63C11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3452E4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BC5AF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9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3452E4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</w:tr>
    </w:tbl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26"/>
          <w:szCs w:val="26"/>
        </w:rPr>
      </w:pPr>
    </w:p>
    <w:p w:rsidR="00596020" w:rsidRPr="009422CF" w:rsidRDefault="00596020" w:rsidP="00596020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tbl>
      <w:tblPr>
        <w:tblW w:w="151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4962"/>
        <w:gridCol w:w="3260"/>
        <w:gridCol w:w="5245"/>
      </w:tblGrid>
      <w:tr w:rsidR="003452E4" w:rsidRPr="004A43AD" w:rsidTr="009F0A47">
        <w:trPr>
          <w:trHeight w:val="75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 xml:space="preserve">№ </w:t>
            </w:r>
            <w:proofErr w:type="gramStart"/>
            <w:r w:rsidRPr="004A43AD">
              <w:rPr>
                <w:color w:val="000000"/>
                <w:spacing w:val="-2"/>
                <w:sz w:val="23"/>
                <w:szCs w:val="23"/>
              </w:rPr>
              <w:t>п</w:t>
            </w:r>
            <w:proofErr w:type="gramEnd"/>
            <w:r w:rsidRPr="004A43AD">
              <w:rPr>
                <w:color w:val="000000"/>
                <w:spacing w:val="-2"/>
                <w:sz w:val="23"/>
                <w:szCs w:val="23"/>
              </w:rPr>
              <w:t>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Содержание изменения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Дата наступления изменения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jc w:val="both"/>
              <w:rPr>
                <w:color w:val="000000"/>
                <w:spacing w:val="-2"/>
                <w:sz w:val="23"/>
                <w:szCs w:val="23"/>
              </w:rPr>
            </w:pPr>
          </w:p>
          <w:p w:rsidR="003452E4" w:rsidRPr="004A43AD" w:rsidRDefault="003452E4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  <w:r w:rsidRPr="004A43AD">
              <w:rPr>
                <w:color w:val="000000"/>
                <w:spacing w:val="-2"/>
                <w:sz w:val="23"/>
                <w:szCs w:val="23"/>
              </w:rPr>
              <w:t>Дата внесения изменения в список аффилированных лиц</w:t>
            </w:r>
          </w:p>
        </w:tc>
      </w:tr>
      <w:tr w:rsidR="004E2B6D" w:rsidRPr="004A43AD" w:rsidTr="009F0A47">
        <w:trPr>
          <w:trHeight w:val="4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4A43AD" w:rsidRDefault="004E2B6D" w:rsidP="00AD243C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5A3306">
            <w:pPr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F20C06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B6D" w:rsidRPr="005A3306" w:rsidRDefault="004E2B6D" w:rsidP="00366428">
            <w:pPr>
              <w:jc w:val="center"/>
              <w:rPr>
                <w:color w:val="000000"/>
                <w:spacing w:val="-2"/>
                <w:sz w:val="23"/>
                <w:szCs w:val="23"/>
              </w:rPr>
            </w:pPr>
          </w:p>
        </w:tc>
      </w:tr>
    </w:tbl>
    <w:p w:rsidR="007A1EB8" w:rsidRDefault="007A1EB8" w:rsidP="003452E4">
      <w:pPr>
        <w:shd w:val="clear" w:color="auto" w:fill="FFFFFF"/>
        <w:jc w:val="both"/>
        <w:rPr>
          <w:color w:val="000000"/>
          <w:sz w:val="23"/>
          <w:szCs w:val="23"/>
        </w:rPr>
      </w:pPr>
    </w:p>
    <w:p w:rsidR="003452E4" w:rsidRDefault="003452E4" w:rsidP="003452E4">
      <w:pPr>
        <w:shd w:val="clear" w:color="auto" w:fill="FFFFFF"/>
        <w:jc w:val="both"/>
        <w:rPr>
          <w:color w:val="000000"/>
          <w:sz w:val="23"/>
          <w:szCs w:val="23"/>
        </w:rPr>
      </w:pPr>
      <w:r w:rsidRPr="004A43AD">
        <w:rPr>
          <w:color w:val="000000"/>
          <w:sz w:val="23"/>
          <w:szCs w:val="23"/>
        </w:rPr>
        <w:t>Содержание об аффилированном лице до изменения:</w:t>
      </w:r>
    </w:p>
    <w:p w:rsidR="00653217" w:rsidRPr="004A43AD" w:rsidRDefault="00653217" w:rsidP="003452E4">
      <w:pPr>
        <w:shd w:val="clear" w:color="auto" w:fill="FFFFFF"/>
        <w:jc w:val="both"/>
        <w:rPr>
          <w:color w:val="000000"/>
          <w:sz w:val="23"/>
          <w:szCs w:val="23"/>
        </w:rPr>
      </w:pPr>
    </w:p>
    <w:tbl>
      <w:tblPr>
        <w:tblW w:w="151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11"/>
        <w:gridCol w:w="1843"/>
        <w:gridCol w:w="3260"/>
        <w:gridCol w:w="2083"/>
        <w:gridCol w:w="1744"/>
        <w:gridCol w:w="2127"/>
      </w:tblGrid>
      <w:tr w:rsidR="003452E4" w:rsidRPr="004A43AD" w:rsidTr="004E2B6D">
        <w:trPr>
          <w:trHeight w:val="190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z w:val="17"/>
                <w:szCs w:val="17"/>
              </w:rPr>
              <w:t xml:space="preserve">Полное фирменное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наименование (наименование </w:t>
            </w:r>
            <w:r w:rsidRPr="004A43AD">
              <w:rPr>
                <w:color w:val="000000"/>
                <w:sz w:val="17"/>
                <w:szCs w:val="17"/>
              </w:rPr>
              <w:t xml:space="preserve">для некоммерческой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организации) или фамилия, </w:t>
            </w:r>
            <w:r w:rsidRPr="004A43AD">
              <w:rPr>
                <w:color w:val="000000"/>
                <w:sz w:val="17"/>
                <w:szCs w:val="17"/>
              </w:rPr>
              <w:t>имя, отчество аффилированного лица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right="10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Место нахождения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юридического </w:t>
            </w:r>
            <w:r w:rsidRPr="004A43AD">
              <w:rPr>
                <w:color w:val="000000"/>
                <w:sz w:val="17"/>
                <w:szCs w:val="17"/>
              </w:rPr>
              <w:t xml:space="preserve">лица или место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жительства физического лица (указывается </w:t>
            </w:r>
            <w:r w:rsidRPr="004A43AD">
              <w:rPr>
                <w:color w:val="000000"/>
                <w:sz w:val="17"/>
                <w:szCs w:val="17"/>
              </w:rPr>
              <w:t xml:space="preserve">только с согласия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физического </w:t>
            </w:r>
            <w:r w:rsidR="0086383E">
              <w:rPr>
                <w:color w:val="000000"/>
                <w:spacing w:val="-1"/>
                <w:sz w:val="17"/>
                <w:szCs w:val="17"/>
              </w:rPr>
              <w:t xml:space="preserve"> лица)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Основание (основания), в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силу которого лицо </w:t>
            </w:r>
            <w:r w:rsidRPr="004A43AD">
              <w:rPr>
                <w:color w:val="000000"/>
                <w:sz w:val="17"/>
                <w:szCs w:val="17"/>
              </w:rPr>
              <w:t xml:space="preserve">признается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аффилированным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z w:val="17"/>
                <w:szCs w:val="17"/>
              </w:rPr>
              <w:t xml:space="preserve">Дата 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t xml:space="preserve">наступления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основания (оснований)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Доля участия 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t>аффилирован</w:t>
            </w:r>
            <w:r w:rsidRPr="004A43AD">
              <w:rPr>
                <w:color w:val="000000"/>
                <w:spacing w:val="-4"/>
                <w:sz w:val="17"/>
                <w:szCs w:val="17"/>
              </w:rPr>
              <w:softHyphen/>
            </w:r>
            <w:r w:rsidRPr="004A43AD">
              <w:rPr>
                <w:color w:val="000000"/>
                <w:sz w:val="17"/>
                <w:szCs w:val="17"/>
              </w:rPr>
              <w:t xml:space="preserve">ного лица в </w:t>
            </w: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уставном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капитале акционерного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общества, 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7"/>
                <w:szCs w:val="17"/>
              </w:rPr>
            </w:pPr>
          </w:p>
          <w:p w:rsidR="003452E4" w:rsidRPr="004A43AD" w:rsidRDefault="003452E4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7"/>
                <w:szCs w:val="17"/>
              </w:rPr>
            </w:pPr>
            <w:r w:rsidRPr="004A43AD">
              <w:rPr>
                <w:color w:val="000000"/>
                <w:spacing w:val="1"/>
                <w:sz w:val="17"/>
                <w:szCs w:val="17"/>
              </w:rPr>
              <w:t xml:space="preserve">Доля </w:t>
            </w:r>
            <w:r w:rsidRPr="004A43AD">
              <w:rPr>
                <w:color w:val="000000"/>
                <w:sz w:val="17"/>
                <w:szCs w:val="17"/>
              </w:rPr>
              <w:t xml:space="preserve">принадлежащих </w:t>
            </w:r>
            <w:r w:rsidRPr="004A43AD">
              <w:rPr>
                <w:color w:val="000000"/>
                <w:spacing w:val="-2"/>
                <w:sz w:val="17"/>
                <w:szCs w:val="17"/>
              </w:rPr>
              <w:t xml:space="preserve">аффилированному лицу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 xml:space="preserve">обыкновенных </w:t>
            </w:r>
            <w:r w:rsidRPr="004A43AD">
              <w:rPr>
                <w:color w:val="000000"/>
                <w:spacing w:val="-3"/>
                <w:sz w:val="17"/>
                <w:szCs w:val="17"/>
              </w:rPr>
              <w:t xml:space="preserve">акций </w:t>
            </w:r>
            <w:r w:rsidRPr="004A43AD">
              <w:rPr>
                <w:color w:val="000000"/>
                <w:sz w:val="17"/>
                <w:szCs w:val="17"/>
              </w:rPr>
              <w:t xml:space="preserve">акционерного </w:t>
            </w:r>
            <w:r w:rsidRPr="004A43AD">
              <w:rPr>
                <w:color w:val="000000"/>
                <w:spacing w:val="-1"/>
                <w:sz w:val="17"/>
                <w:szCs w:val="17"/>
              </w:rPr>
              <w:t>общества, %</w:t>
            </w:r>
          </w:p>
        </w:tc>
      </w:tr>
      <w:tr w:rsidR="0086383E" w:rsidRPr="004A43AD" w:rsidTr="004E2B6D">
        <w:trPr>
          <w:trHeight w:val="226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Default="0018734C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  <w:p w:rsidR="007F4F40" w:rsidRPr="004A43AD" w:rsidRDefault="007F4F40" w:rsidP="00AD243C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18734C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7"/>
                <w:szCs w:val="17"/>
              </w:rPr>
            </w:pPr>
            <w:r>
              <w:rPr>
                <w:color w:val="000000"/>
                <w:spacing w:val="-3"/>
                <w:sz w:val="17"/>
                <w:szCs w:val="17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18734C">
            <w:pPr>
              <w:shd w:val="clear" w:color="auto" w:fill="FFFFFF"/>
              <w:spacing w:line="269" w:lineRule="exact"/>
              <w:ind w:left="106" w:right="106"/>
              <w:jc w:val="center"/>
              <w:rPr>
                <w:color w:val="000000"/>
                <w:spacing w:val="-2"/>
                <w:sz w:val="17"/>
                <w:szCs w:val="17"/>
              </w:rPr>
            </w:pPr>
            <w:r>
              <w:rPr>
                <w:color w:val="000000"/>
                <w:spacing w:val="-2"/>
                <w:sz w:val="17"/>
                <w:szCs w:val="17"/>
              </w:rPr>
              <w:t>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7"/>
                <w:szCs w:val="17"/>
              </w:rPr>
            </w:pPr>
            <w:r>
              <w:rPr>
                <w:color w:val="000000"/>
                <w:spacing w:val="-1"/>
                <w:sz w:val="17"/>
                <w:szCs w:val="17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383E" w:rsidRPr="004A43AD" w:rsidRDefault="0018734C" w:rsidP="00AD243C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7"/>
                <w:szCs w:val="17"/>
              </w:rPr>
            </w:pPr>
            <w:r>
              <w:rPr>
                <w:color w:val="000000"/>
                <w:spacing w:val="1"/>
                <w:sz w:val="17"/>
                <w:szCs w:val="17"/>
              </w:rPr>
              <w:t>7</w:t>
            </w:r>
          </w:p>
        </w:tc>
      </w:tr>
    </w:tbl>
    <w:p w:rsidR="003452E4" w:rsidRPr="004A43AD" w:rsidRDefault="003452E4" w:rsidP="003452E4">
      <w:pPr>
        <w:widowControl/>
        <w:autoSpaceDE/>
        <w:autoSpaceDN/>
        <w:adjustRightInd/>
        <w:rPr>
          <w:sz w:val="19"/>
          <w:szCs w:val="19"/>
        </w:rPr>
        <w:sectPr w:rsidR="003452E4" w:rsidRPr="004A43AD" w:rsidSect="009F0A47">
          <w:type w:val="continuous"/>
          <w:pgSz w:w="16834" w:h="11909" w:orient="landscape"/>
          <w:pgMar w:top="1440" w:right="8448" w:bottom="720" w:left="2109" w:header="720" w:footer="720" w:gutter="0"/>
          <w:cols w:space="720"/>
        </w:sectPr>
      </w:pPr>
    </w:p>
    <w:p w:rsidR="003452E4" w:rsidRPr="004A43AD" w:rsidRDefault="003452E4" w:rsidP="003452E4">
      <w:pPr>
        <w:spacing w:line="1" w:lineRule="exact"/>
        <w:rPr>
          <w:sz w:val="8"/>
          <w:szCs w:val="8"/>
        </w:rPr>
      </w:pPr>
    </w:p>
    <w:tbl>
      <w:tblPr>
        <w:tblW w:w="15190" w:type="dxa"/>
        <w:tblInd w:w="-244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5190"/>
      </w:tblGrid>
      <w:tr w:rsidR="00B9366D" w:rsidRPr="004A43AD" w:rsidTr="00003183">
        <w:trPr>
          <w:trHeight w:val="349"/>
        </w:trPr>
        <w:tc>
          <w:tcPr>
            <w:tcW w:w="15190" w:type="dxa"/>
            <w:tcBorders>
              <w:top w:val="single" w:sz="6" w:space="0" w:color="auto"/>
              <w:bottom w:val="nil"/>
            </w:tcBorders>
            <w:shd w:val="clear" w:color="auto" w:fill="FFFFFF"/>
          </w:tcPr>
          <w:p w:rsidR="00B9366D" w:rsidRPr="004A43AD" w:rsidRDefault="00B9366D" w:rsidP="00F20C06">
            <w:pPr>
              <w:shd w:val="clear" w:color="auto" w:fill="FFFFFF"/>
              <w:jc w:val="center"/>
              <w:rPr>
                <w:sz w:val="21"/>
                <w:szCs w:val="21"/>
              </w:rPr>
            </w:pPr>
          </w:p>
        </w:tc>
      </w:tr>
    </w:tbl>
    <w:p w:rsidR="003452E4" w:rsidRPr="00B367A3" w:rsidRDefault="003452E4" w:rsidP="003452E4">
      <w:pPr>
        <w:rPr>
          <w:b/>
          <w:sz w:val="19"/>
          <w:szCs w:val="19"/>
        </w:rPr>
      </w:pPr>
    </w:p>
    <w:p w:rsidR="003452E4" w:rsidRPr="004A43AD" w:rsidRDefault="00B9366D" w:rsidP="003452E4">
      <w:pPr>
        <w:keepNext/>
        <w:shd w:val="clear" w:color="auto" w:fill="FFFFFF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В отчетном квартале изменений в список аффилированных лиц </w:t>
      </w:r>
      <w:r w:rsidR="0091294B">
        <w:rPr>
          <w:color w:val="000000"/>
          <w:sz w:val="23"/>
          <w:szCs w:val="23"/>
        </w:rPr>
        <w:t>не вносилось.</w:t>
      </w:r>
    </w:p>
    <w:p w:rsidR="003452E4" w:rsidRPr="004A43AD" w:rsidRDefault="003452E4" w:rsidP="003452E4">
      <w:pPr>
        <w:shd w:val="clear" w:color="auto" w:fill="FFFFFF"/>
        <w:ind w:right="-1009"/>
        <w:jc w:val="both"/>
        <w:rPr>
          <w:sz w:val="19"/>
          <w:szCs w:val="19"/>
        </w:rPr>
      </w:pPr>
    </w:p>
    <w:p w:rsidR="003452E4" w:rsidRDefault="003452E4" w:rsidP="003452E4">
      <w:pPr>
        <w:keepLines/>
        <w:shd w:val="clear" w:color="auto" w:fill="FFFFFF"/>
        <w:ind w:left="-1260" w:hanging="180"/>
        <w:rPr>
          <w:color w:val="000000"/>
          <w:sz w:val="23"/>
          <w:szCs w:val="23"/>
        </w:rPr>
      </w:pPr>
      <w:r w:rsidRPr="004A43AD">
        <w:rPr>
          <w:color w:val="000000"/>
          <w:spacing w:val="-2"/>
          <w:sz w:val="23"/>
          <w:szCs w:val="23"/>
        </w:rPr>
        <w:t xml:space="preserve">                                             </w:t>
      </w:r>
      <w:r w:rsidRPr="004A43AD">
        <w:rPr>
          <w:color w:val="000000"/>
          <w:sz w:val="23"/>
          <w:szCs w:val="23"/>
        </w:rPr>
        <w:t xml:space="preserve">                 </w:t>
      </w:r>
      <w:r>
        <w:rPr>
          <w:color w:val="000000"/>
          <w:sz w:val="23"/>
          <w:szCs w:val="23"/>
        </w:rPr>
        <w:t xml:space="preserve">           </w:t>
      </w:r>
    </w:p>
    <w:p w:rsidR="003452E4" w:rsidRDefault="003452E4" w:rsidP="003452E4">
      <w:pPr>
        <w:keepLines/>
        <w:shd w:val="clear" w:color="auto" w:fill="FFFFFF"/>
        <w:ind w:left="-1260" w:hanging="180"/>
        <w:rPr>
          <w:color w:val="000000"/>
          <w:sz w:val="23"/>
          <w:szCs w:val="23"/>
        </w:rPr>
      </w:pPr>
    </w:p>
    <w:p w:rsidR="00282C5F" w:rsidRPr="009422CF" w:rsidRDefault="00282C5F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sectPr w:rsidR="00282C5F" w:rsidRPr="009422CF" w:rsidSect="006D2DF3">
      <w:type w:val="continuous"/>
      <w:pgSz w:w="16834" w:h="11909" w:orient="landscape"/>
      <w:pgMar w:top="964" w:right="4644" w:bottom="357" w:left="121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embedSystemFonts/>
  <w:bordersDoNotSurroundHeader/>
  <w:bordersDoNotSurroundFooter/>
  <w:proofState w:spelling="clean" w:grammar="clean"/>
  <w:attachedTemplate r:id="rId1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2891"/>
    <w:rsid w:val="0000061E"/>
    <w:rsid w:val="0000237B"/>
    <w:rsid w:val="00003183"/>
    <w:rsid w:val="00010DB8"/>
    <w:rsid w:val="00013A1B"/>
    <w:rsid w:val="00022891"/>
    <w:rsid w:val="00024D6C"/>
    <w:rsid w:val="000331AD"/>
    <w:rsid w:val="00043F0B"/>
    <w:rsid w:val="000702ED"/>
    <w:rsid w:val="00074956"/>
    <w:rsid w:val="000D1251"/>
    <w:rsid w:val="000F2B45"/>
    <w:rsid w:val="000F3D25"/>
    <w:rsid w:val="0011180A"/>
    <w:rsid w:val="00114DF8"/>
    <w:rsid w:val="00124323"/>
    <w:rsid w:val="00153BAC"/>
    <w:rsid w:val="00176053"/>
    <w:rsid w:val="0018734C"/>
    <w:rsid w:val="001C4714"/>
    <w:rsid w:val="001D650A"/>
    <w:rsid w:val="001E55E3"/>
    <w:rsid w:val="002055F3"/>
    <w:rsid w:val="0023137D"/>
    <w:rsid w:val="00245B04"/>
    <w:rsid w:val="0025002E"/>
    <w:rsid w:val="00250542"/>
    <w:rsid w:val="00255007"/>
    <w:rsid w:val="0025523D"/>
    <w:rsid w:val="00262A0C"/>
    <w:rsid w:val="00262C25"/>
    <w:rsid w:val="00264B87"/>
    <w:rsid w:val="002651A3"/>
    <w:rsid w:val="00271D5F"/>
    <w:rsid w:val="00282C5F"/>
    <w:rsid w:val="002846D9"/>
    <w:rsid w:val="00295903"/>
    <w:rsid w:val="002C0FBD"/>
    <w:rsid w:val="00315272"/>
    <w:rsid w:val="00333565"/>
    <w:rsid w:val="003452E4"/>
    <w:rsid w:val="00350037"/>
    <w:rsid w:val="0036104A"/>
    <w:rsid w:val="00366428"/>
    <w:rsid w:val="00391943"/>
    <w:rsid w:val="0039278A"/>
    <w:rsid w:val="003937DE"/>
    <w:rsid w:val="003C4907"/>
    <w:rsid w:val="003E4126"/>
    <w:rsid w:val="003E4442"/>
    <w:rsid w:val="003F4DC8"/>
    <w:rsid w:val="00414989"/>
    <w:rsid w:val="00425A6F"/>
    <w:rsid w:val="00430D26"/>
    <w:rsid w:val="00444856"/>
    <w:rsid w:val="00456C76"/>
    <w:rsid w:val="00474401"/>
    <w:rsid w:val="00490282"/>
    <w:rsid w:val="00493D48"/>
    <w:rsid w:val="004B165C"/>
    <w:rsid w:val="004B30D8"/>
    <w:rsid w:val="004B3594"/>
    <w:rsid w:val="004E2B6D"/>
    <w:rsid w:val="004E6DB2"/>
    <w:rsid w:val="004F34FA"/>
    <w:rsid w:val="0051591F"/>
    <w:rsid w:val="00522A40"/>
    <w:rsid w:val="005246A3"/>
    <w:rsid w:val="0052595B"/>
    <w:rsid w:val="00536162"/>
    <w:rsid w:val="00541BDA"/>
    <w:rsid w:val="0054428B"/>
    <w:rsid w:val="005448AC"/>
    <w:rsid w:val="00560298"/>
    <w:rsid w:val="005629E1"/>
    <w:rsid w:val="00596020"/>
    <w:rsid w:val="005A3306"/>
    <w:rsid w:val="005E13A4"/>
    <w:rsid w:val="005F3467"/>
    <w:rsid w:val="00605ECC"/>
    <w:rsid w:val="00636E10"/>
    <w:rsid w:val="00653217"/>
    <w:rsid w:val="00671ACB"/>
    <w:rsid w:val="00683BAE"/>
    <w:rsid w:val="0069591F"/>
    <w:rsid w:val="006B25D1"/>
    <w:rsid w:val="006B35EB"/>
    <w:rsid w:val="006D2DF3"/>
    <w:rsid w:val="006E36A0"/>
    <w:rsid w:val="006F14DD"/>
    <w:rsid w:val="007058D3"/>
    <w:rsid w:val="00713635"/>
    <w:rsid w:val="00763C6B"/>
    <w:rsid w:val="00774C0B"/>
    <w:rsid w:val="00791C72"/>
    <w:rsid w:val="007A1EB8"/>
    <w:rsid w:val="007A3AB6"/>
    <w:rsid w:val="007B5169"/>
    <w:rsid w:val="007C5B96"/>
    <w:rsid w:val="007E2123"/>
    <w:rsid w:val="007E228F"/>
    <w:rsid w:val="007F4F40"/>
    <w:rsid w:val="0080244E"/>
    <w:rsid w:val="00821632"/>
    <w:rsid w:val="00823A6B"/>
    <w:rsid w:val="00855A3B"/>
    <w:rsid w:val="00857290"/>
    <w:rsid w:val="0086383E"/>
    <w:rsid w:val="008662C6"/>
    <w:rsid w:val="008D0E2E"/>
    <w:rsid w:val="008D1C5F"/>
    <w:rsid w:val="008D6862"/>
    <w:rsid w:val="009119D7"/>
    <w:rsid w:val="0091294B"/>
    <w:rsid w:val="009268A5"/>
    <w:rsid w:val="00927D6E"/>
    <w:rsid w:val="009328AD"/>
    <w:rsid w:val="009422CF"/>
    <w:rsid w:val="00950C12"/>
    <w:rsid w:val="00974846"/>
    <w:rsid w:val="0098647D"/>
    <w:rsid w:val="0099038E"/>
    <w:rsid w:val="009944FD"/>
    <w:rsid w:val="009B50B4"/>
    <w:rsid w:val="009F0A47"/>
    <w:rsid w:val="00A013F2"/>
    <w:rsid w:val="00A1226B"/>
    <w:rsid w:val="00A42E0A"/>
    <w:rsid w:val="00A44198"/>
    <w:rsid w:val="00A51219"/>
    <w:rsid w:val="00AA1FD9"/>
    <w:rsid w:val="00AB74B9"/>
    <w:rsid w:val="00AE6072"/>
    <w:rsid w:val="00AE7522"/>
    <w:rsid w:val="00AF1285"/>
    <w:rsid w:val="00AF1913"/>
    <w:rsid w:val="00AF63A3"/>
    <w:rsid w:val="00B367A3"/>
    <w:rsid w:val="00B44557"/>
    <w:rsid w:val="00B765F3"/>
    <w:rsid w:val="00B81B22"/>
    <w:rsid w:val="00B9366D"/>
    <w:rsid w:val="00B96477"/>
    <w:rsid w:val="00BA08E8"/>
    <w:rsid w:val="00BC5AF9"/>
    <w:rsid w:val="00BD013B"/>
    <w:rsid w:val="00C0211D"/>
    <w:rsid w:val="00C22610"/>
    <w:rsid w:val="00C75213"/>
    <w:rsid w:val="00C97B9D"/>
    <w:rsid w:val="00CE1E0E"/>
    <w:rsid w:val="00D01CBD"/>
    <w:rsid w:val="00D030D0"/>
    <w:rsid w:val="00D25C48"/>
    <w:rsid w:val="00D31F32"/>
    <w:rsid w:val="00D50BEC"/>
    <w:rsid w:val="00D8267C"/>
    <w:rsid w:val="00D86C22"/>
    <w:rsid w:val="00D87596"/>
    <w:rsid w:val="00DC3FB5"/>
    <w:rsid w:val="00DC4AEF"/>
    <w:rsid w:val="00DD3FEC"/>
    <w:rsid w:val="00E052F0"/>
    <w:rsid w:val="00E13B45"/>
    <w:rsid w:val="00E17FCE"/>
    <w:rsid w:val="00E25462"/>
    <w:rsid w:val="00E53749"/>
    <w:rsid w:val="00E55FC9"/>
    <w:rsid w:val="00E7364B"/>
    <w:rsid w:val="00E74CEF"/>
    <w:rsid w:val="00E8143D"/>
    <w:rsid w:val="00EA5C46"/>
    <w:rsid w:val="00EC0385"/>
    <w:rsid w:val="00ED4656"/>
    <w:rsid w:val="00ED4E4A"/>
    <w:rsid w:val="00ED6825"/>
    <w:rsid w:val="00F16D0A"/>
    <w:rsid w:val="00F21A12"/>
    <w:rsid w:val="00F24CDA"/>
    <w:rsid w:val="00F454DE"/>
    <w:rsid w:val="00F520D2"/>
    <w:rsid w:val="00F63C11"/>
    <w:rsid w:val="00F66C12"/>
    <w:rsid w:val="00F81176"/>
    <w:rsid w:val="00F849A5"/>
    <w:rsid w:val="00F966C5"/>
    <w:rsid w:val="00FC2734"/>
    <w:rsid w:val="00FD10DE"/>
    <w:rsid w:val="00FD5829"/>
    <w:rsid w:val="00FF4193"/>
    <w:rsid w:val="00FF4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1A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8216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21632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D50BEC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4F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4F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3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72;&#1090;&#1072;&#1088;&#1077;&#1085;&#1082;&#1086;\&#1052;&#1086;&#1080;%20&#1076;&#1086;&#1082;&#1091;&#1084;&#1077;&#1085;&#1090;&#1099;\&#1052;&#1086;&#1080;%20&#1076;&#1086;&#1082;&#1091;&#1084;&#1077;&#1085;&#1090;&#1099;%20%20-%20&#1057;.&#1055;.%20&#1058;&#1072;&#1090;&#1072;&#1088;&#1077;&#1085;&#1082;&#1086;\&#1062;&#1077;&#1085;&#1085;&#1099;&#1077;%20&#1073;&#1091;&#1084;&#1072;&#1075;&#1080;\&#1072;&#1092;&#1092;&#1080;&#1083;&#1080;&#1088;&#1086;&#1074;&#1072;&#1085;&#1085;&#1099;&#1077;%20&#1083;&#1080;&#1094;&#1072;\&#1089;&#1087;&#1080;&#1089;&#1082;&#1080;%20%20&#1040;&#1051;\2008\&#1072;&#1092;&#1092;&#1080;&#1083;&#1080;&#1088;&#1086;&#1074;&#1072;&#1085;&#1085;&#1099;&#1077;%20&#1083;&#1080;&#1094;&#1072;%20&#1089;%20&#1080;&#1079;&#1084;&#1077;&#1085;%20&#1079;&#1072;%202%20&#1082;&#1074;.%202008%20&#1075;.%20&#1076;&#1083;&#1103;%20&#1089;&#1072;&#1081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7BE43-BF6D-4A7E-B7D0-EC6D94965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аффилированные лица с измен за 2 кв. 2008 г. для сайта</Template>
  <TotalTime>27</TotalTime>
  <Pages>1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Home</Company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!</dc:creator>
  <cp:keywords/>
  <dc:description/>
  <cp:lastModifiedBy>!</cp:lastModifiedBy>
  <cp:revision>5</cp:revision>
  <cp:lastPrinted>2012-09-11T07:51:00Z</cp:lastPrinted>
  <dcterms:created xsi:type="dcterms:W3CDTF">2012-09-11T07:35:00Z</dcterms:created>
  <dcterms:modified xsi:type="dcterms:W3CDTF">2012-10-01T04:36:00Z</dcterms:modified>
</cp:coreProperties>
</file>